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lang w:val="cs-CZ"/>
        </w:rPr>
        <w:id w:val="-380326851"/>
        <w:lock w:val="contentLocked"/>
        <w:placeholder>
          <w:docPart w:val="DefaultPlaceholder_-1854013440"/>
        </w:placeholder>
        <w:group/>
      </w:sdtPr>
      <w:sdtEndPr>
        <w:rPr>
          <w:rFonts w:eastAsiaTheme="minorHAnsi" w:cs="Times New Roman"/>
          <w:b w:val="0"/>
          <w:color w:val="FFFFFF" w:themeColor="background1"/>
          <w:sz w:val="8"/>
          <w:szCs w:val="8"/>
        </w:rPr>
      </w:sdtEndPr>
      <w:sdtContent>
        <w:p w14:paraId="0019F3F0" w14:textId="0B166198" w:rsidR="00FF028E" w:rsidRPr="00C66169" w:rsidRDefault="00FF028E" w:rsidP="00C03BE8">
          <w:pPr>
            <w:pStyle w:val="Heading1"/>
            <w:rPr>
              <w:b w:val="0"/>
              <w:lang w:val="cs-CZ"/>
            </w:rPr>
          </w:pPr>
          <w:r w:rsidRPr="00C66169">
            <w:rPr>
              <w:lang w:val="cs-CZ"/>
            </w:rPr>
            <w:t>HODNO</w:t>
          </w:r>
          <w:bookmarkStart w:id="0" w:name="_GoBack"/>
          <w:bookmarkEnd w:id="0"/>
          <w:r w:rsidRPr="00C66169">
            <w:rPr>
              <w:lang w:val="cs-CZ"/>
            </w:rPr>
            <w:t xml:space="preserve">CENÍ </w:t>
          </w:r>
          <w:r w:rsidR="00982914" w:rsidRPr="00C66169">
            <w:rPr>
              <w:lang w:val="cs-CZ"/>
            </w:rPr>
            <w:t xml:space="preserve">VEDOUCÍHO </w:t>
          </w:r>
          <w:r w:rsidR="0069339A" w:rsidRPr="0069339A">
            <w:rPr>
              <w:lang w:val="cs-CZ"/>
            </w:rPr>
            <w:t xml:space="preserve">DIPLOMOVÉ </w:t>
          </w:r>
          <w:r w:rsidRPr="00C66169">
            <w:rPr>
              <w:lang w:val="cs-CZ"/>
            </w:rPr>
            <w:t>PRÁCE</w:t>
          </w:r>
        </w:p>
        <w:p w14:paraId="7EAFF70E" w14:textId="77777777" w:rsidR="00FF028E" w:rsidRPr="00C66169" w:rsidRDefault="00FF028E" w:rsidP="00FF028E">
          <w:pPr>
            <w:rPr>
              <w:rFonts w:cs="Times New Roman"/>
              <w:szCs w:val="24"/>
              <w:lang w:val="cs-CZ"/>
            </w:rPr>
          </w:pPr>
        </w:p>
        <w:tbl>
          <w:tblPr>
            <w:tblW w:w="5000" w:type="pct"/>
            <w:tbl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insideH w:val="single" w:sz="6" w:space="0" w:color="auto"/>
              <w:insideV w:val="single" w:sz="12" w:space="0" w:color="auto"/>
            </w:tblBorders>
            <w:tblCellMar>
              <w:left w:w="85" w:type="dxa"/>
              <w:right w:w="85" w:type="dxa"/>
            </w:tblCellMar>
            <w:tblLook w:val="01E0" w:firstRow="1" w:lastRow="1" w:firstColumn="1" w:lastColumn="1" w:noHBand="0" w:noVBand="0"/>
          </w:tblPr>
          <w:tblGrid>
            <w:gridCol w:w="2153"/>
            <w:gridCol w:w="6843"/>
          </w:tblGrid>
          <w:tr w:rsidR="0050078E" w:rsidRPr="00C66169" w14:paraId="5B0F3AB9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3FA5CF1F" w14:textId="4A0FAFE3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Autor práce</w:t>
                </w:r>
              </w:p>
            </w:tc>
            <w:sdt>
              <w:sdtPr>
                <w:rPr>
                  <w:b/>
                  <w:lang w:val="cs-CZ"/>
                </w:rPr>
                <w:tag w:val="author"/>
                <w:id w:val="372503854"/>
                <w:lock w:val="sdtLocked"/>
                <w:placeholder>
                  <w:docPart w:val="0C7DF495E85346C79F5D4AD49ED0EF26"/>
                </w:placeholder>
                <w:showingPlcHdr/>
                <w:text/>
              </w:sdtPr>
              <w:sdtEndPr/>
              <w:sdtContent>
                <w:tc>
                  <w:tcPr>
                    <w:tcW w:w="6897" w:type="dxa"/>
                    <w:vAlign w:val="center"/>
                  </w:tcPr>
                  <w:p w14:paraId="5707A344" w14:textId="77777777" w:rsidR="0050078E" w:rsidRPr="00C66169" w:rsidRDefault="00191CA6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Uveďte autora práce.</w:t>
                    </w:r>
                  </w:p>
                </w:tc>
              </w:sdtContent>
            </w:sdt>
          </w:tr>
          <w:tr w:rsidR="0050078E" w:rsidRPr="00C66169" w14:paraId="661E9903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724CAEEF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Studijní program</w:t>
                </w:r>
              </w:p>
            </w:tc>
            <w:sdt>
              <w:sdtPr>
                <w:rPr>
                  <w:b/>
                  <w:lang w:val="cs-CZ"/>
                </w:rPr>
                <w:tag w:val="studyProgramme"/>
                <w:id w:val="-513993558"/>
                <w:lock w:val="sdtLocked"/>
                <w:placeholder>
                  <w:docPart w:val="58579DA7C3A84F2088B9456448199E9E"/>
                </w:placeholder>
                <w:showingPlcHdr/>
                <w:dropDownList>
                  <w:listItem w:value="Zvolte položku"/>
                  <w:listItem w:displayText="Bezpečnost společnosti" w:value="Bezpečnost společnosti"/>
                </w:dropDownList>
              </w:sdtPr>
              <w:sdtEndPr/>
              <w:sdtContent>
                <w:tc>
                  <w:tcPr>
                    <w:tcW w:w="6897" w:type="dxa"/>
                    <w:vAlign w:val="center"/>
                  </w:tcPr>
                  <w:p w14:paraId="02DFFDF7" w14:textId="34F01B4B" w:rsidR="0050078E" w:rsidRPr="00C66169" w:rsidRDefault="006A01E6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studijní program.</w:t>
                    </w:r>
                  </w:p>
                </w:tc>
              </w:sdtContent>
            </w:sdt>
          </w:tr>
          <w:tr w:rsidR="0069339A" w:rsidRPr="00C66169" w14:paraId="04492737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193C6F99" w14:textId="18DCDBA1" w:rsidR="0069339A" w:rsidRPr="00C66169" w:rsidRDefault="0069339A" w:rsidP="0050078E">
                <w:pPr>
                  <w:rPr>
                    <w:lang w:val="cs-CZ"/>
                  </w:rPr>
                </w:pPr>
                <w:r w:rsidRPr="0069339A">
                  <w:rPr>
                    <w:lang w:val="cs-CZ"/>
                  </w:rPr>
                  <w:t>Specializace</w:t>
                </w:r>
              </w:p>
            </w:tc>
            <w:sdt>
              <w:sdtPr>
                <w:rPr>
                  <w:b/>
                  <w:lang w:val="cs-CZ"/>
                </w:rPr>
                <w:tag w:val="studySpecialization"/>
                <w:id w:val="-919025377"/>
                <w:lock w:val="sdtLocked"/>
                <w:placeholder>
                  <w:docPart w:val="151EA4296D4A4D2B90F0B85FB65D4181"/>
                </w:placeholder>
                <w:showingPlcHdr/>
                <w:dropDownList>
                  <w:listItem w:value="Zvolte položku"/>
                  <w:listItem w:displayText="Ochrana obyvatelstva" w:value="Ochrana obyvatelstva"/>
                  <w:listItem w:displayText="Rizikové inženýrství" w:value="Rizikové inženýrství"/>
                  <w:listItem w:displayText="Bezpečnost logistických systémů" w:value="Bezpečnost logistických systémů"/>
                  <w:listItem w:displayText="Environmentální bezpečnost" w:value="Environmentální bezpečnost"/>
                </w:dropDownList>
              </w:sdtPr>
              <w:sdtEndPr/>
              <w:sdtContent>
                <w:tc>
                  <w:tcPr>
                    <w:tcW w:w="6897" w:type="dxa"/>
                    <w:vAlign w:val="center"/>
                  </w:tcPr>
                  <w:p w14:paraId="3E920EA8" w14:textId="161311BF" w:rsidR="0069339A" w:rsidRDefault="006A01E6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 xml:space="preserve">Zvolte </w:t>
                    </w:r>
                    <w:r>
                      <w:rPr>
                        <w:rStyle w:val="PlaceholderText"/>
                        <w:lang w:val="cs-CZ"/>
                      </w:rPr>
                      <w:t>specializaci</w:t>
                    </w:r>
                    <w:r w:rsidRPr="00C66169">
                      <w:rPr>
                        <w:rStyle w:val="PlaceholderText"/>
                        <w:lang w:val="cs-CZ"/>
                      </w:rPr>
                      <w:t>.</w:t>
                    </w:r>
                  </w:p>
                </w:tc>
              </w:sdtContent>
            </w:sdt>
          </w:tr>
          <w:tr w:rsidR="0050078E" w:rsidRPr="00C66169" w14:paraId="10732978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3EE0EF58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Forma studia</w:t>
                </w:r>
              </w:p>
            </w:tc>
            <w:sdt>
              <w:sdtPr>
                <w:rPr>
                  <w:b/>
                  <w:lang w:val="cs-CZ"/>
                </w:rPr>
                <w:tag w:val="studyForm"/>
                <w:id w:val="-1635719653"/>
                <w:lock w:val="sdtLocked"/>
                <w:placeholder>
                  <w:docPart w:val="30D76835123C4DF3A72A4B70125AA65E"/>
                </w:placeholder>
                <w:showingPlcHdr/>
                <w:dropDownList>
                  <w:listItem w:value="Zvolte položku."/>
                  <w:listItem w:displayText="prezenční" w:value="prezenční"/>
                  <w:listItem w:displayText="kombinovaná" w:value="kombinovaná"/>
                </w:dropDownList>
              </w:sdtPr>
              <w:sdtEndPr/>
              <w:sdtContent>
                <w:tc>
                  <w:tcPr>
                    <w:tcW w:w="6897" w:type="dxa"/>
                    <w:vAlign w:val="center"/>
                  </w:tcPr>
                  <w:p w14:paraId="564AD8FC" w14:textId="7DB2592B" w:rsidR="0050078E" w:rsidRPr="00C66169" w:rsidRDefault="006A01E6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formu studia.</w:t>
                    </w:r>
                  </w:p>
                </w:tc>
              </w:sdtContent>
            </w:sdt>
          </w:tr>
          <w:tr w:rsidR="0050078E" w:rsidRPr="00C66169" w14:paraId="499EF4E0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2D0AA5FB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Akademický rok</w:t>
                </w:r>
              </w:p>
            </w:tc>
            <w:tc>
              <w:tcPr>
                <w:tcW w:w="6897" w:type="dxa"/>
                <w:vAlign w:val="center"/>
              </w:tcPr>
              <w:sdt>
                <w:sdtPr>
                  <w:rPr>
                    <w:b/>
                    <w:lang w:val="cs-CZ"/>
                  </w:rPr>
                  <w:tag w:val="acYear"/>
                  <w:id w:val="-779564745"/>
                  <w:lock w:val="sdtLocked"/>
                  <w:placeholder>
                    <w:docPart w:val="32FD9E92F48B4777B09499E3A3D9323E"/>
                  </w:placeholder>
                  <w:showingPlcHdr/>
                  <w:text/>
                </w:sdtPr>
                <w:sdtEndPr/>
                <w:sdtContent>
                  <w:p w14:paraId="0C8E494E" w14:textId="641EB043" w:rsidR="0050078E" w:rsidRPr="00C66169" w:rsidRDefault="00F448F6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Uveďte akademický rok (př.: 2020/2021).</w:t>
                    </w:r>
                  </w:p>
                </w:sdtContent>
              </w:sdt>
            </w:tc>
          </w:tr>
          <w:tr w:rsidR="0050078E" w:rsidRPr="00C66169" w14:paraId="2298B876" w14:textId="77777777" w:rsidTr="009A3D59">
            <w:trPr>
              <w:trHeight w:val="319"/>
            </w:trPr>
            <w:tc>
              <w:tcPr>
                <w:tcW w:w="2160" w:type="dxa"/>
                <w:shd w:val="clear" w:color="auto" w:fill="F2F2F2"/>
                <w:vAlign w:val="center"/>
              </w:tcPr>
              <w:p w14:paraId="72251069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Téma práce</w:t>
                </w:r>
              </w:p>
            </w:tc>
            <w:tc>
              <w:tcPr>
                <w:tcW w:w="6897" w:type="dxa"/>
                <w:vAlign w:val="center"/>
              </w:tcPr>
              <w:sdt>
                <w:sdtPr>
                  <w:rPr>
                    <w:b/>
                    <w:lang w:val="cs-CZ"/>
                  </w:rPr>
                  <w:tag w:val="title"/>
                  <w:id w:val="-1208713291"/>
                  <w:lock w:val="sdtLocked"/>
                  <w:placeholder>
                    <w:docPart w:val="7C85F470B06642D79B108A046B161B2B"/>
                  </w:placeholder>
                  <w:showingPlcHdr/>
                  <w:text/>
                </w:sdtPr>
                <w:sdtEndPr/>
                <w:sdtContent>
                  <w:p w14:paraId="12F38096" w14:textId="77777777" w:rsidR="0050078E" w:rsidRPr="00C66169" w:rsidRDefault="00223A33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</w:t>
                    </w:r>
                    <w:r w:rsidR="007F0CCE" w:rsidRPr="00C66169">
                      <w:rPr>
                        <w:rStyle w:val="PlaceholderText"/>
                        <w:lang w:val="cs-CZ"/>
                      </w:rPr>
                      <w:t>veďte téma práce.</w:t>
                    </w:r>
                  </w:p>
                </w:sdtContent>
              </w:sdt>
            </w:tc>
          </w:tr>
          <w:tr w:rsidR="0050078E" w:rsidRPr="00C66169" w14:paraId="1C363DD5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57E942A9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Autor posudku</w:t>
                </w:r>
              </w:p>
            </w:tc>
            <w:tc>
              <w:tcPr>
                <w:tcW w:w="6897" w:type="dxa"/>
                <w:vAlign w:val="center"/>
              </w:tcPr>
              <w:sdt>
                <w:sdtPr>
                  <w:rPr>
                    <w:b/>
                    <w:lang w:val="cs-CZ"/>
                  </w:rPr>
                  <w:tag w:val="evaluator"/>
                  <w:id w:val="-1917772129"/>
                  <w:lock w:val="sdtLocked"/>
                  <w:placeholder>
                    <w:docPart w:val="176005FE10164EB1A62F029F79372013"/>
                  </w:placeholder>
                  <w:showingPlcHdr/>
                  <w:text/>
                </w:sdtPr>
                <w:sdtEndPr/>
                <w:sdtContent>
                  <w:p w14:paraId="2AAF2549" w14:textId="47066495" w:rsidR="0050078E" w:rsidRPr="00C66169" w:rsidRDefault="00223A33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</w:t>
                    </w:r>
                    <w:r w:rsidR="007F0CCE" w:rsidRPr="00C66169">
                      <w:rPr>
                        <w:rStyle w:val="PlaceholderText"/>
                        <w:lang w:val="cs-CZ"/>
                      </w:rPr>
                      <w:t>veďte sebe – autora tohoto posudku.</w:t>
                    </w:r>
                  </w:p>
                </w:sdtContent>
              </w:sdt>
            </w:tc>
          </w:tr>
        </w:tbl>
        <w:p w14:paraId="67EEE5D3" w14:textId="77777777" w:rsidR="005A7E1C" w:rsidRPr="00C66169" w:rsidRDefault="005A7E1C" w:rsidP="00FF028E">
          <w:pPr>
            <w:rPr>
              <w:rFonts w:cs="Times New Roman"/>
              <w:szCs w:val="24"/>
              <w:lang w:val="cs-CZ"/>
            </w:rPr>
          </w:pPr>
        </w:p>
        <w:tbl>
          <w:tblPr>
            <w:tblW w:w="5000" w:type="pct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85" w:type="dxa"/>
              <w:right w:w="85" w:type="dxa"/>
            </w:tblCellMar>
            <w:tblLook w:val="0620" w:firstRow="1" w:lastRow="0" w:firstColumn="0" w:lastColumn="0" w:noHBand="1" w:noVBand="1"/>
          </w:tblPr>
          <w:tblGrid>
            <w:gridCol w:w="424"/>
            <w:gridCol w:w="5782"/>
            <w:gridCol w:w="970"/>
            <w:gridCol w:w="1840"/>
          </w:tblGrid>
          <w:tr w:rsidR="0050078E" w:rsidRPr="00C66169" w14:paraId="01D25955" w14:textId="77777777" w:rsidTr="009A3D59">
            <w:trPr>
              <w:trHeight w:val="315"/>
            </w:trPr>
            <w:tc>
              <w:tcPr>
                <w:tcW w:w="425" w:type="dxa"/>
                <w:shd w:val="clear" w:color="auto" w:fill="auto"/>
                <w:noWrap/>
                <w:vAlign w:val="center"/>
                <w:hideMark/>
              </w:tcPr>
              <w:p w14:paraId="52F3BA80" w14:textId="77777777" w:rsidR="0050078E" w:rsidRPr="00C66169" w:rsidRDefault="0050078E" w:rsidP="002545BF">
                <w:pPr>
                  <w:jc w:val="center"/>
                  <w:rPr>
                    <w:b/>
                    <w:lang w:val="cs-CZ"/>
                  </w:rPr>
                </w:pPr>
              </w:p>
            </w:tc>
            <w:tc>
              <w:tcPr>
                <w:tcW w:w="5812" w:type="dxa"/>
                <w:shd w:val="clear" w:color="auto" w:fill="auto"/>
                <w:noWrap/>
                <w:vAlign w:val="center"/>
                <w:hideMark/>
              </w:tcPr>
              <w:p w14:paraId="6B469B16" w14:textId="77777777" w:rsidR="0050078E" w:rsidRPr="00C66169" w:rsidRDefault="0050078E" w:rsidP="0050078E">
                <w:pPr>
                  <w:rPr>
                    <w:b/>
                    <w:lang w:val="cs-CZ"/>
                  </w:rPr>
                </w:pPr>
                <w:r w:rsidRPr="00C66169">
                  <w:rPr>
                    <w:b/>
                    <w:lang w:val="cs-CZ"/>
                  </w:rPr>
                  <w:t>Kritéria hodnocení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0EB88BFD" w14:textId="77777777" w:rsidR="0050078E" w:rsidRPr="00C66169" w:rsidRDefault="0050078E" w:rsidP="002545BF">
                <w:pPr>
                  <w:jc w:val="center"/>
                  <w:rPr>
                    <w:b/>
                    <w:lang w:val="cs-CZ"/>
                  </w:rPr>
                </w:pPr>
                <w:r w:rsidRPr="00C66169">
                  <w:rPr>
                    <w:b/>
                    <w:lang w:val="cs-CZ"/>
                  </w:rPr>
                  <w:t>Váha</w:t>
                </w:r>
              </w:p>
            </w:tc>
            <w:tc>
              <w:tcPr>
                <w:tcW w:w="1849" w:type="dxa"/>
                <w:shd w:val="clear" w:color="auto" w:fill="auto"/>
                <w:noWrap/>
                <w:vAlign w:val="center"/>
                <w:hideMark/>
              </w:tcPr>
              <w:p w14:paraId="58DF1916" w14:textId="77777777" w:rsidR="0050078E" w:rsidRPr="00C66169" w:rsidRDefault="0050078E" w:rsidP="002545BF">
                <w:pPr>
                  <w:jc w:val="center"/>
                  <w:rPr>
                    <w:b/>
                    <w:lang w:val="cs-CZ"/>
                  </w:rPr>
                </w:pPr>
                <w:r w:rsidRPr="00C66169">
                  <w:rPr>
                    <w:b/>
                    <w:lang w:val="cs-CZ"/>
                  </w:rPr>
                  <w:t>Hodnocení</w:t>
                </w:r>
              </w:p>
            </w:tc>
          </w:tr>
          <w:tr w:rsidR="0050078E" w:rsidRPr="00C66169" w14:paraId="49429D71" w14:textId="77777777" w:rsidTr="009A3D59">
            <w:trPr>
              <w:trHeight w:val="405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7DB9BA69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1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5931589D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 xml:space="preserve">Formulace cílů práce a použité metody 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5521635D" w14:textId="3E55DE0E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0,0</w:t>
                </w:r>
                <w:r w:rsidR="0069339A">
                  <w:rPr>
                    <w:lang w:val="cs-CZ"/>
                  </w:rPr>
                  <w:t>7</w:t>
                </w:r>
              </w:p>
            </w:tc>
            <w:sdt>
              <w:sdtPr>
                <w:rPr>
                  <w:lang w:val="cs-CZ"/>
                </w:rPr>
                <w:tag w:val="q1"/>
                <w:id w:val="-1697071388"/>
                <w:lock w:val="sdtLocked"/>
                <w:placeholder>
                  <w:docPart w:val="0127705B9EEB40A39CB8B4671B0AB391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  <w:hideMark/>
                  </w:tcPr>
                  <w:p w14:paraId="7CEDC8F0" w14:textId="7EF14419" w:rsidR="0050078E" w:rsidRPr="00C66169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034D008A" w14:textId="77777777" w:rsidTr="009A3D59">
            <w:trPr>
              <w:trHeight w:val="390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1B9ED471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2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3748A51B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Úroveň teoretické části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78F2BD2B" w14:textId="68FE7E6B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</w:t>
                </w:r>
                <w:r w:rsidR="0069339A">
                  <w:rPr>
                    <w:lang w:val="cs-CZ"/>
                  </w:rPr>
                  <w:t>15</w:t>
                </w:r>
              </w:p>
            </w:tc>
            <w:sdt>
              <w:sdtPr>
                <w:rPr>
                  <w:lang w:val="cs-CZ"/>
                </w:rPr>
                <w:tag w:val="q2"/>
                <w:id w:val="-1891487222"/>
                <w:lock w:val="sdtLocked"/>
                <w:placeholder>
                  <w:docPart w:val="6B2EABCB553B47DBABF863185026E237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13501BF3" w14:textId="7C85EEF8" w:rsidR="0050078E" w:rsidRPr="00C66169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3D84DB6A" w14:textId="77777777" w:rsidTr="009A3D59">
            <w:trPr>
              <w:trHeight w:val="360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3C1A57A5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3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59A1208C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Úroveň analyticko-empirické části prác</w:t>
                </w:r>
                <w:r w:rsidR="00C03BE8" w:rsidRPr="00C66169">
                  <w:rPr>
                    <w:lang w:val="cs-CZ"/>
                  </w:rPr>
                  <w:t>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156A6FE8" w14:textId="18DFDC8B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0,2</w:t>
                </w:r>
                <w:r w:rsidR="0069339A">
                  <w:rPr>
                    <w:lang w:val="cs-CZ"/>
                  </w:rPr>
                  <w:t>5</w:t>
                </w:r>
              </w:p>
            </w:tc>
            <w:sdt>
              <w:sdtPr>
                <w:rPr>
                  <w:lang w:val="cs-CZ"/>
                </w:rPr>
                <w:tag w:val="q3"/>
                <w:id w:val="488917316"/>
                <w:lock w:val="sdtLocked"/>
                <w:placeholder>
                  <w:docPart w:val="60489FBBA891476A9A0596DDC0604A6C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2F53D0FA" w14:textId="298D65A5" w:rsidR="0050078E" w:rsidRPr="00C66169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69339A" w:rsidRPr="00C66169" w14:paraId="6473AF0F" w14:textId="77777777" w:rsidTr="009A3D59">
            <w:trPr>
              <w:trHeight w:val="360"/>
            </w:trPr>
            <w:tc>
              <w:tcPr>
                <w:tcW w:w="425" w:type="dxa"/>
                <w:shd w:val="clear" w:color="auto" w:fill="auto"/>
                <w:vAlign w:val="center"/>
              </w:tcPr>
              <w:p w14:paraId="42DEAA04" w14:textId="2E74DC49" w:rsidR="0069339A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4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</w:tcPr>
              <w:p w14:paraId="732D2FBF" w14:textId="6E58FB38" w:rsidR="0069339A" w:rsidRPr="00C66169" w:rsidRDefault="0069339A" w:rsidP="0050078E">
                <w:pPr>
                  <w:rPr>
                    <w:lang w:val="cs-CZ"/>
                  </w:rPr>
                </w:pPr>
                <w:r w:rsidRPr="0069339A">
                  <w:rPr>
                    <w:lang w:val="cs-CZ"/>
                  </w:rPr>
                  <w:t>Úroveň aplikační části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</w:tcPr>
              <w:p w14:paraId="278D997D" w14:textId="083DB4DA" w:rsidR="0069339A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0,10</w:t>
                </w:r>
              </w:p>
            </w:tc>
            <w:sdt>
              <w:sdtPr>
                <w:rPr>
                  <w:lang w:val="cs-CZ"/>
                </w:rPr>
                <w:tag w:val="q4"/>
                <w:id w:val="654106031"/>
                <w:lock w:val="sdtLocked"/>
                <w:placeholder>
                  <w:docPart w:val="712BFBBF99A448D59634ACA889E7E02D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7E4627D9" w14:textId="7F641507" w:rsidR="0069339A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3643CD83" w14:textId="77777777" w:rsidTr="009A3D59">
            <w:trPr>
              <w:trHeight w:val="405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2CE24E1F" w14:textId="5A4D2E1E" w:rsidR="0050078E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5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00DBC239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Výstavba textu a jeho logická provázanost, kvalitativní a</w:t>
                </w:r>
                <w:r w:rsidR="002545BF" w:rsidRPr="00C66169">
                  <w:rPr>
                    <w:lang w:val="cs-CZ"/>
                  </w:rPr>
                  <w:t> </w:t>
                </w:r>
                <w:r w:rsidRPr="00C66169">
                  <w:rPr>
                    <w:lang w:val="cs-CZ"/>
                  </w:rPr>
                  <w:t>kvantitativní parametry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09B6B8B6" w14:textId="269A1CC2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</w:t>
                </w:r>
                <w:r w:rsidR="0069339A">
                  <w:rPr>
                    <w:lang w:val="cs-CZ"/>
                  </w:rPr>
                  <w:t>08</w:t>
                </w:r>
              </w:p>
            </w:tc>
            <w:sdt>
              <w:sdtPr>
                <w:rPr>
                  <w:lang w:val="cs-CZ"/>
                </w:rPr>
                <w:tag w:val="q5"/>
                <w:id w:val="-771323967"/>
                <w:lock w:val="sdtLocked"/>
                <w:placeholder>
                  <w:docPart w:val="BC17889400D84C99BF9901C500D88DCB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41D8D3D8" w14:textId="2C3A5C0F" w:rsidR="0050078E" w:rsidRPr="00C66169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1AB2372E" w14:textId="77777777" w:rsidTr="009A3D59">
            <w:trPr>
              <w:trHeight w:val="345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622FFA0C" w14:textId="37433843" w:rsidR="0050078E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6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659887EE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Splnění cílů práce a relevance závěrů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27A3B30B" w14:textId="2A024461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0,1</w:t>
                </w:r>
                <w:r w:rsidR="0069339A">
                  <w:rPr>
                    <w:lang w:val="cs-CZ"/>
                  </w:rPr>
                  <w:t>5</w:t>
                </w:r>
              </w:p>
            </w:tc>
            <w:sdt>
              <w:sdtPr>
                <w:rPr>
                  <w:lang w:val="cs-CZ"/>
                </w:rPr>
                <w:tag w:val="q6"/>
                <w:id w:val="311378594"/>
                <w:lock w:val="sdtLocked"/>
                <w:placeholder>
                  <w:docPart w:val="C0D7EF986F33450E8E7CCE28C17334D4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4E1870F5" w14:textId="5FB1D527" w:rsidR="0050078E" w:rsidRPr="00C66169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69339A" w:rsidRPr="00C66169" w14:paraId="69BDB391" w14:textId="77777777" w:rsidTr="009A3D59">
            <w:trPr>
              <w:trHeight w:val="345"/>
            </w:trPr>
            <w:tc>
              <w:tcPr>
                <w:tcW w:w="425" w:type="dxa"/>
                <w:shd w:val="clear" w:color="auto" w:fill="auto"/>
                <w:vAlign w:val="center"/>
              </w:tcPr>
              <w:p w14:paraId="13D85CCD" w14:textId="28D24685" w:rsidR="0069339A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7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</w:tcPr>
              <w:p w14:paraId="6E6CCF41" w14:textId="2088781E" w:rsidR="0069339A" w:rsidRPr="00C66169" w:rsidRDefault="0069339A" w:rsidP="0050078E">
                <w:pPr>
                  <w:rPr>
                    <w:lang w:val="cs-CZ"/>
                  </w:rPr>
                </w:pPr>
                <w:r w:rsidRPr="0069339A">
                  <w:rPr>
                    <w:lang w:val="cs-CZ"/>
                  </w:rPr>
                  <w:t>Odborný přínos práce a její praktické využití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</w:tcPr>
              <w:p w14:paraId="5F57E5F3" w14:textId="3BE36717" w:rsidR="0069339A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0,10</w:t>
                </w:r>
              </w:p>
            </w:tc>
            <w:sdt>
              <w:sdtPr>
                <w:rPr>
                  <w:lang w:val="cs-CZ"/>
                </w:rPr>
                <w:tag w:val="q7"/>
                <w:id w:val="-1845076317"/>
                <w:lock w:val="sdtLocked"/>
                <w:placeholder>
                  <w:docPart w:val="2B8E2DBE73D743F29438A57A4BA1CC0C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4A1D8680" w14:textId="22408DC4" w:rsidR="0069339A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6B4BC5E9" w14:textId="77777777" w:rsidTr="009A3D59">
            <w:trPr>
              <w:trHeight w:val="345"/>
            </w:trPr>
            <w:tc>
              <w:tcPr>
                <w:tcW w:w="425" w:type="dxa"/>
                <w:shd w:val="clear" w:color="auto" w:fill="auto"/>
                <w:vAlign w:val="center"/>
              </w:tcPr>
              <w:p w14:paraId="41FBA0D3" w14:textId="579AD7E7" w:rsidR="0050078E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8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</w:tcPr>
              <w:p w14:paraId="6D559292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Jazyková úroveň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</w:tcPr>
              <w:p w14:paraId="06E4D5AA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0,05</w:t>
                </w:r>
              </w:p>
            </w:tc>
            <w:sdt>
              <w:sdtPr>
                <w:rPr>
                  <w:lang w:val="cs-CZ"/>
                </w:rPr>
                <w:tag w:val="q8"/>
                <w:id w:val="-1428336068"/>
                <w:lock w:val="sdtLocked"/>
                <w:placeholder>
                  <w:docPart w:val="5C10998A928046E1828A872148173BA3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13E5A085" w14:textId="079BCE49" w:rsidR="0050078E" w:rsidRPr="00C66169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290E21FF" w14:textId="77777777" w:rsidTr="009A3D59">
            <w:trPr>
              <w:trHeight w:val="345"/>
            </w:trPr>
            <w:tc>
              <w:tcPr>
                <w:tcW w:w="425" w:type="dxa"/>
                <w:shd w:val="clear" w:color="auto" w:fill="auto"/>
                <w:vAlign w:val="center"/>
              </w:tcPr>
              <w:p w14:paraId="54F4734E" w14:textId="09A20B2D" w:rsidR="0050078E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9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</w:tcPr>
              <w:p w14:paraId="40F85452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Formální náležitosti práce (včetně citací a užití šablony)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</w:tcPr>
              <w:p w14:paraId="11C7B797" w14:textId="19E7ECFB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0,0</w:t>
                </w:r>
                <w:r w:rsidR="0069339A">
                  <w:rPr>
                    <w:lang w:val="cs-CZ"/>
                  </w:rPr>
                  <w:t>5</w:t>
                </w:r>
              </w:p>
            </w:tc>
            <w:sdt>
              <w:sdtPr>
                <w:rPr>
                  <w:lang w:val="cs-CZ"/>
                </w:rPr>
                <w:tag w:val="q9"/>
                <w:id w:val="1279764245"/>
                <w:lock w:val="sdtLocked"/>
                <w:placeholder>
                  <w:docPart w:val="A824D3057B3847BE84212C057738B304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35DAE19D" w14:textId="7AEB257D" w:rsidR="0050078E" w:rsidRPr="00C66169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79967D61" w14:textId="77777777" w:rsidTr="009A3D59">
            <w:trPr>
              <w:trHeight w:val="330"/>
            </w:trPr>
            <w:tc>
              <w:tcPr>
                <w:tcW w:w="425" w:type="dxa"/>
                <w:shd w:val="clear" w:color="auto" w:fill="auto"/>
                <w:noWrap/>
                <w:vAlign w:val="center"/>
                <w:hideMark/>
              </w:tcPr>
              <w:p w14:paraId="1E3B04F0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593921BC" w14:textId="77777777" w:rsidR="0050078E" w:rsidRPr="00C66169" w:rsidRDefault="0050078E" w:rsidP="0050078E">
                <w:pPr>
                  <w:rPr>
                    <w:b/>
                    <w:bCs/>
                    <w:lang w:val="cs-CZ"/>
                  </w:rPr>
                </w:pPr>
                <w:r w:rsidRPr="00C66169">
                  <w:rPr>
                    <w:b/>
                    <w:bCs/>
                    <w:lang w:val="cs-CZ"/>
                  </w:rPr>
                  <w:t>Návrh hodnocení dle váženého průměru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7FD00C20" w14:textId="248B4ECF" w:rsidR="0050078E" w:rsidRPr="00C66169" w:rsidRDefault="00257586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fldChar w:fldCharType="begin"/>
                </w:r>
                <w:r w:rsidRPr="00C66169">
                  <w:rPr>
                    <w:lang w:val="cs-CZ"/>
                  </w:rPr>
                  <w:instrText xml:space="preserve"> =SUM(ABOVE) \# "0,00" </w:instrText>
                </w:r>
                <w:r w:rsidRPr="00C66169">
                  <w:rPr>
                    <w:lang w:val="cs-CZ"/>
                  </w:rPr>
                  <w:fldChar w:fldCharType="separate"/>
                </w:r>
                <w:r w:rsidR="0069339A">
                  <w:rPr>
                    <w:noProof/>
                    <w:lang w:val="cs-CZ"/>
                  </w:rPr>
                  <w:t>1,00</w:t>
                </w:r>
                <w:r w:rsidRPr="00C66169">
                  <w:rPr>
                    <w:lang w:val="cs-CZ"/>
                  </w:rPr>
                  <w:fldChar w:fldCharType="end"/>
                </w:r>
              </w:p>
            </w:tc>
            <w:sdt>
              <w:sdtPr>
                <w:rPr>
                  <w:b/>
                  <w:lang w:val="cs-CZ"/>
                </w:rPr>
                <w:tag w:val="qResult"/>
                <w:id w:val="-1697997386"/>
                <w:lock w:val="sdtLocked"/>
                <w:placeholder>
                  <w:docPart w:val="8BEFB5F06624448E8E4806EF10844C33"/>
                </w:placeholder>
                <w:text/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6B6E17DE" w14:textId="6FE50ED3" w:rsidR="0050078E" w:rsidRPr="00C66169" w:rsidRDefault="006A01E6" w:rsidP="002545BF">
                    <w:pPr>
                      <w:jc w:val="center"/>
                      <w:rPr>
                        <w:b/>
                        <w:lang w:val="cs-CZ"/>
                      </w:rPr>
                    </w:pPr>
                    <w:r>
                      <w:rPr>
                        <w:b/>
                        <w:lang w:val="cs-CZ"/>
                      </w:rPr>
                      <w:t>-</w:t>
                    </w:r>
                  </w:p>
                </w:tc>
              </w:sdtContent>
            </w:sdt>
          </w:tr>
        </w:tbl>
        <w:p w14:paraId="1D54FB6F" w14:textId="77777777" w:rsidR="00C10568" w:rsidRPr="00C66169" w:rsidRDefault="00C10568" w:rsidP="00FF028E">
          <w:pPr>
            <w:rPr>
              <w:rFonts w:cs="Times New Roman"/>
              <w:szCs w:val="24"/>
              <w:lang w:val="cs-CZ"/>
            </w:rPr>
          </w:pPr>
        </w:p>
        <w:p w14:paraId="603E9B47" w14:textId="77777777" w:rsidR="005A7E1C" w:rsidRPr="00C66169" w:rsidRDefault="005A7E1C" w:rsidP="00FF028E">
          <w:pPr>
            <w:rPr>
              <w:rFonts w:cs="Times New Roman"/>
              <w:szCs w:val="24"/>
              <w:lang w:val="cs-CZ"/>
            </w:rPr>
          </w:pPr>
        </w:p>
        <w:sdt>
          <w:sdtPr>
            <w:rPr>
              <w:rFonts w:cs="Times New Roman"/>
              <w:szCs w:val="24"/>
              <w:lang w:val="cs-CZ"/>
            </w:rPr>
            <w:tag w:val="comment"/>
            <w:id w:val="1620576207"/>
            <w:lock w:val="sdtLocked"/>
            <w:placeholder>
              <w:docPart w:val="81DE4CD1722142A88D31DE699EABAF02"/>
            </w:placeholder>
            <w:showingPlcHdr/>
          </w:sdtPr>
          <w:sdtEndPr>
            <w:rPr>
              <w:rFonts w:cstheme="minorBidi"/>
              <w:szCs w:val="22"/>
            </w:rPr>
          </w:sdtEndPr>
          <w:sdtContent>
            <w:p w14:paraId="5CD7D758" w14:textId="2D07DCDA" w:rsidR="004B2D21" w:rsidRPr="0035687A" w:rsidRDefault="00CC0B58" w:rsidP="0035687A">
              <w:pPr>
                <w:rPr>
                  <w:rFonts w:cs="Times New Roman"/>
                  <w:szCs w:val="24"/>
                  <w:lang w:val="cs-CZ"/>
                </w:rPr>
              </w:pPr>
              <w:r w:rsidRPr="00C66169">
                <w:rPr>
                  <w:rStyle w:val="PlaceholderText"/>
                  <w:lang w:val="cs-CZ"/>
                </w:rPr>
                <w:t>Vložte komentář hodnocené kvalifikační práce.</w:t>
              </w:r>
            </w:p>
          </w:sdtContent>
        </w:sdt>
        <w:p w14:paraId="5F6D4207" w14:textId="77777777" w:rsidR="00541F7D" w:rsidRDefault="00541F7D" w:rsidP="00D475B5">
          <w:pPr>
            <w:rPr>
              <w:rFonts w:cs="Times New Roman"/>
              <w:color w:val="FF0000"/>
              <w:szCs w:val="24"/>
              <w:lang w:val="cs-CZ"/>
            </w:rPr>
          </w:pPr>
        </w:p>
        <w:tbl>
          <w:tblPr>
            <w:tblStyle w:val="TableGrid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016"/>
          </w:tblGrid>
          <w:tr w:rsidR="007605D6" w14:paraId="08EFDACD" w14:textId="77777777" w:rsidTr="004B2D21">
            <w:trPr>
              <w:cantSplit/>
            </w:trPr>
            <w:tc>
              <w:tcPr>
                <w:tcW w:w="9016" w:type="dxa"/>
              </w:tcPr>
              <w:p w14:paraId="7D8AF86E" w14:textId="77777777" w:rsidR="007605D6" w:rsidRPr="00D42391" w:rsidRDefault="007605D6" w:rsidP="007605D6">
                <w:pPr>
                  <w:rPr>
                    <w:rFonts w:cs="Times New Roman"/>
                    <w:b/>
                    <w:szCs w:val="24"/>
                    <w:lang w:val="cs-CZ"/>
                  </w:rPr>
                </w:pPr>
              </w:p>
              <w:p w14:paraId="576997C2" w14:textId="74426A06" w:rsidR="007605D6" w:rsidRPr="00D42391" w:rsidRDefault="00DC5EB6" w:rsidP="007605D6">
                <w:pPr>
                  <w:rPr>
                    <w:rFonts w:cs="Times New Roman"/>
                    <w:b/>
                    <w:color w:val="FF0000"/>
                    <w:szCs w:val="24"/>
                    <w:lang w:val="cs-CZ"/>
                  </w:rPr>
                </w:pPr>
                <w:r>
                  <w:rPr>
                    <w:rFonts w:cs="Times New Roman"/>
                    <w:b/>
                    <w:szCs w:val="24"/>
                    <w:lang w:val="cs-CZ"/>
                  </w:rPr>
                  <w:t xml:space="preserve">Práce </w:t>
                </w:r>
                <w:sdt>
                  <w:sdtPr>
                    <w:rPr>
                      <w:b/>
                      <w:lang w:val="cs-CZ"/>
                    </w:rPr>
                    <w:tag w:val="plagiarismBool"/>
                    <w:id w:val="524064873"/>
                    <w:lock w:val="sdtLocked"/>
                    <w:placeholder>
                      <w:docPart w:val="C4F15AD27CBB44A49A4738BC7F7B84DD"/>
                    </w:placeholder>
                    <w:showingPlcHdr/>
                    <w:dropDownList>
                      <w:listItem w:value="Zvolte položku"/>
                      <w:listItem w:displayText="není" w:value="není"/>
                      <w:listItem w:displayText="je" w:value="je"/>
                    </w:dropDownList>
                  </w:sdtPr>
                  <w:sdtEndPr/>
                  <w:sdtContent>
                    <w:r w:rsidR="006A01E6" w:rsidRPr="00C66169">
                      <w:rPr>
                        <w:rStyle w:val="PlaceholderText"/>
                        <w:lang w:val="cs-CZ"/>
                      </w:rPr>
                      <w:t>Zvolte variantu.</w:t>
                    </w:r>
                  </w:sdtContent>
                </w:sdt>
                <w:r w:rsidR="007605D6" w:rsidRPr="00D42391">
                  <w:rPr>
                    <w:b/>
                    <w:lang w:val="cs-CZ"/>
                  </w:rPr>
                  <w:t xml:space="preserve"> </w:t>
                </w:r>
                <w:r>
                  <w:rPr>
                    <w:rFonts w:cs="Times New Roman"/>
                    <w:b/>
                    <w:szCs w:val="24"/>
                    <w:lang w:val="cs-CZ"/>
                  </w:rPr>
                  <w:t>plagiátem.</w:t>
                </w:r>
              </w:p>
            </w:tc>
          </w:tr>
        </w:tbl>
        <w:p w14:paraId="74A99E78" w14:textId="77777777" w:rsidR="00257586" w:rsidRPr="00C66169" w:rsidRDefault="00257586" w:rsidP="00964D31">
          <w:pPr>
            <w:rPr>
              <w:rFonts w:cs="Times New Roman"/>
              <w:szCs w:val="24"/>
              <w:lang w:val="cs-CZ"/>
            </w:rPr>
          </w:pPr>
        </w:p>
        <w:tbl>
          <w:tblPr>
            <w:tblStyle w:val="TableGrid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016"/>
          </w:tblGrid>
          <w:tr w:rsidR="00D475B5" w14:paraId="76E0EF31" w14:textId="77777777" w:rsidTr="00D475B5">
            <w:trPr>
              <w:cantSplit/>
            </w:trPr>
            <w:tc>
              <w:tcPr>
                <w:tcW w:w="9016" w:type="dxa"/>
              </w:tcPr>
              <w:p w14:paraId="2A31640C" w14:textId="77777777" w:rsidR="00D475B5" w:rsidRPr="00C66169" w:rsidRDefault="00D475B5" w:rsidP="00D475B5">
                <w:pPr>
                  <w:rPr>
                    <w:rFonts w:cs="Times New Roman"/>
                    <w:b/>
                    <w:szCs w:val="24"/>
                    <w:lang w:val="cs-CZ"/>
                  </w:rPr>
                </w:pPr>
              </w:p>
              <w:p w14:paraId="43D7DCFA" w14:textId="77777777" w:rsidR="00D475B5" w:rsidRPr="00C66169" w:rsidRDefault="00D475B5" w:rsidP="00D475B5">
                <w:pPr>
                  <w:rPr>
                    <w:rFonts w:cs="Times New Roman"/>
                    <w:szCs w:val="24"/>
                    <w:lang w:val="cs-CZ"/>
                  </w:rPr>
                </w:pPr>
                <w:r w:rsidRPr="00C66169">
                  <w:rPr>
                    <w:rFonts w:cs="Times New Roman"/>
                    <w:b/>
                    <w:szCs w:val="24"/>
                    <w:lang w:val="cs-CZ"/>
                  </w:rPr>
                  <w:t xml:space="preserve">V Uherském Hradišti dne </w:t>
                </w:r>
                <w:sdt>
                  <w:sdtPr>
                    <w:rPr>
                      <w:rFonts w:cs="Times New Roman"/>
                      <w:b/>
                      <w:szCs w:val="24"/>
                      <w:lang w:val="cs-CZ"/>
                    </w:rPr>
                    <w:tag w:val="date"/>
                    <w:id w:val="1902711502"/>
                    <w:lock w:val="sdtLocked"/>
                    <w:placeholder>
                      <w:docPart w:val="54D63FD817544B36B258D5DE00E220E9"/>
                    </w:placeholder>
                    <w:showingPlcHdr/>
                    <w:date>
                      <w:dateFormat w:val="dd.MM.yyyy"/>
                      <w:lid w:val="cs-CZ"/>
                      <w:storeMappedDataAs w:val="text"/>
                      <w:calendar w:val="gregorian"/>
                    </w:date>
                  </w:sdtPr>
                  <w:sdtEndPr/>
                  <w:sdtContent>
                    <w:r w:rsidRPr="00C66169">
                      <w:rPr>
                        <w:rStyle w:val="PlaceholderText"/>
                        <w:lang w:val="cs-CZ"/>
                      </w:rPr>
                      <w:t>Zvolte datum.</w:t>
                    </w:r>
                  </w:sdtContent>
                </w:sdt>
                <w:r w:rsidRPr="00C66169">
                  <w:rPr>
                    <w:rFonts w:cs="Times New Roman"/>
                    <w:b/>
                    <w:szCs w:val="24"/>
                    <w:lang w:val="cs-CZ"/>
                  </w:rPr>
                  <w:tab/>
                </w:r>
                <w:r w:rsidRPr="00C66169">
                  <w:rPr>
                    <w:rFonts w:cs="Times New Roman"/>
                    <w:b/>
                    <w:szCs w:val="24"/>
                    <w:lang w:val="cs-CZ"/>
                  </w:rPr>
                  <w:tab/>
                  <w:t>Podpis:</w:t>
                </w:r>
              </w:p>
              <w:p w14:paraId="4B453AA3" w14:textId="77777777" w:rsidR="00D475B5" w:rsidRDefault="00D475B5" w:rsidP="00D475B5">
                <w:pPr>
                  <w:rPr>
                    <w:rFonts w:cs="Times New Roman"/>
                    <w:szCs w:val="24"/>
                    <w:lang w:val="cs-CZ"/>
                  </w:rPr>
                </w:pPr>
              </w:p>
              <w:p w14:paraId="39E7548F" w14:textId="77777777" w:rsidR="00541F7D" w:rsidRPr="00C66169" w:rsidRDefault="00541F7D" w:rsidP="00D475B5">
                <w:pPr>
                  <w:rPr>
                    <w:rFonts w:cs="Times New Roman"/>
                    <w:szCs w:val="24"/>
                    <w:lang w:val="cs-CZ"/>
                  </w:rPr>
                </w:pPr>
              </w:p>
              <w:p w14:paraId="7AA3C784" w14:textId="16F2CAE1" w:rsidR="00D475B5" w:rsidRPr="009A0050" w:rsidRDefault="00D475B5" w:rsidP="009A3D59">
                <w:pPr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</w:pPr>
                <w:r w:rsidRPr="009A0050"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  <w:t xml:space="preserve">Hodnocení odpovídá </w:t>
                </w:r>
                <w:r w:rsidR="00F448F6" w:rsidRPr="00F448F6"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  <w:t xml:space="preserve">následující </w:t>
                </w:r>
                <w:r w:rsidRPr="009A0050"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  <w:t>stupnici:</w:t>
                </w:r>
              </w:p>
              <w:tbl>
                <w:tblPr>
                  <w:tblStyle w:val="TableGrid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501"/>
                  <w:gridCol w:w="1501"/>
                  <w:gridCol w:w="1501"/>
                  <w:gridCol w:w="1501"/>
                  <w:gridCol w:w="1501"/>
                  <w:gridCol w:w="1501"/>
                </w:tblGrid>
                <w:tr w:rsidR="00DC5EB6" w:rsidRPr="009A0050" w14:paraId="501924D6" w14:textId="77777777" w:rsidTr="009A3D59">
                  <w:tc>
                    <w:tcPr>
                      <w:tcW w:w="1501" w:type="dxa"/>
                    </w:tcPr>
                    <w:p w14:paraId="7829FD6C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A = 1,00-1,24</w:t>
                      </w:r>
                    </w:p>
                  </w:tc>
                  <w:tc>
                    <w:tcPr>
                      <w:tcW w:w="1501" w:type="dxa"/>
                    </w:tcPr>
                    <w:p w14:paraId="7DEC1CC7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B = 1,25-1,50</w:t>
                      </w:r>
                    </w:p>
                  </w:tc>
                  <w:tc>
                    <w:tcPr>
                      <w:tcW w:w="1501" w:type="dxa"/>
                    </w:tcPr>
                    <w:p w14:paraId="66190AEE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C = 1,51-2,00</w:t>
                      </w:r>
                    </w:p>
                  </w:tc>
                  <w:tc>
                    <w:tcPr>
                      <w:tcW w:w="1501" w:type="dxa"/>
                    </w:tcPr>
                    <w:p w14:paraId="69C54A6A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D = 2,01-2,50</w:t>
                      </w:r>
                    </w:p>
                  </w:tc>
                  <w:tc>
                    <w:tcPr>
                      <w:tcW w:w="1501" w:type="dxa"/>
                    </w:tcPr>
                    <w:p w14:paraId="50C4AB4F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E = 2,51-3,00</w:t>
                      </w:r>
                    </w:p>
                  </w:tc>
                  <w:tc>
                    <w:tcPr>
                      <w:tcW w:w="1501" w:type="dxa"/>
                    </w:tcPr>
                    <w:p w14:paraId="23ECD7A2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F = 3,01-…</w:t>
                      </w:r>
                    </w:p>
                  </w:tc>
                </w:tr>
              </w:tbl>
              <w:p w14:paraId="6FA70E6A" w14:textId="77777777" w:rsidR="00D475B5" w:rsidRDefault="00D475B5" w:rsidP="00257586">
                <w:pPr>
                  <w:rPr>
                    <w:rFonts w:cs="Times New Roman"/>
                    <w:szCs w:val="24"/>
                    <w:lang w:val="cs-CZ"/>
                  </w:rPr>
                </w:pPr>
              </w:p>
            </w:tc>
          </w:tr>
        </w:tbl>
        <w:p w14:paraId="10CBD38C" w14:textId="175EAF9D" w:rsidR="00DA0AC0" w:rsidRDefault="00DA0AC0" w:rsidP="00257586">
          <w:pPr>
            <w:rPr>
              <w:rFonts w:cs="Times New Roman"/>
              <w:sz w:val="8"/>
              <w:szCs w:val="8"/>
              <w:lang w:val="cs-CZ"/>
            </w:rPr>
          </w:pPr>
        </w:p>
        <w:p w14:paraId="2E452037" w14:textId="24131B59" w:rsidR="00D475B5" w:rsidRPr="00CC0B58" w:rsidRDefault="00F448F6" w:rsidP="00257586">
          <w:pPr>
            <w:rPr>
              <w:rFonts w:cs="Times New Roman"/>
              <w:color w:val="FFFFFF" w:themeColor="background1"/>
              <w:sz w:val="8"/>
              <w:szCs w:val="8"/>
              <w:lang w:val="cs-CZ"/>
            </w:rPr>
          </w:pPr>
        </w:p>
      </w:sdtContent>
    </w:sdt>
    <w:sectPr w:rsidR="00D475B5" w:rsidRPr="00CC0B58" w:rsidSect="00BC1E68">
      <w:headerReference w:type="default" r:id="rId8"/>
      <w:footerReference w:type="default" r:id="rId9"/>
      <w:pgSz w:w="11906" w:h="16838" w:code="9"/>
      <w:pgMar w:top="1440" w:right="1440" w:bottom="1134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A6615" w14:textId="77777777" w:rsidR="00890955" w:rsidRDefault="00890955" w:rsidP="00010CA9">
      <w:pPr>
        <w:spacing w:line="240" w:lineRule="auto"/>
      </w:pPr>
      <w:r>
        <w:separator/>
      </w:r>
    </w:p>
  </w:endnote>
  <w:endnote w:type="continuationSeparator" w:id="0">
    <w:p w14:paraId="53B879BD" w14:textId="77777777" w:rsidR="00890955" w:rsidRDefault="00890955" w:rsidP="00010C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  <w:lang w:val="cs-CZ"/>
      </w:rPr>
      <w:id w:val="-566338558"/>
      <w:lock w:val="contentLocked"/>
      <w:placeholder>
        <w:docPart w:val="DefaultPlaceholder_-1854013440"/>
      </w:placeholder>
      <w:group/>
    </w:sdtPr>
    <w:sdtEndPr/>
    <w:sdtContent>
      <w:sdt>
        <w:sdtPr>
          <w:rPr>
            <w:sz w:val="20"/>
            <w:szCs w:val="20"/>
            <w:lang w:val="cs-CZ"/>
          </w:rPr>
          <w:id w:val="-1257284653"/>
          <w:lock w:val="contentLocked"/>
          <w:placeholder>
            <w:docPart w:val="DefaultPlaceholder_-1854013440"/>
          </w:placeholder>
          <w:group/>
        </w:sdtPr>
        <w:sdtEndPr/>
        <w:sdtContent>
          <w:sdt>
            <w:sdtPr>
              <w:rPr>
                <w:sz w:val="20"/>
                <w:szCs w:val="20"/>
                <w:lang w:val="cs-CZ"/>
              </w:rPr>
              <w:id w:val="587046257"/>
              <w:docPartObj>
                <w:docPartGallery w:val="Page Numbers (Bottom of Page)"/>
                <w:docPartUnique/>
              </w:docPartObj>
            </w:sdtPr>
            <w:sdtEndPr/>
            <w:sdtContent>
              <w:sdt>
                <w:sdtPr>
                  <w:rPr>
                    <w:sz w:val="20"/>
                    <w:szCs w:val="20"/>
                    <w:lang w:val="cs-CZ"/>
                  </w:rPr>
                  <w:id w:val="-1769616900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14:paraId="0A299A85" w14:textId="2ACDA050" w:rsidR="00CF64E0" w:rsidRPr="009A0050" w:rsidRDefault="00CF64E0" w:rsidP="008F0B58">
                    <w:pPr>
                      <w:tabs>
                        <w:tab w:val="left" w:pos="8647"/>
                      </w:tabs>
                      <w:rPr>
                        <w:sz w:val="20"/>
                        <w:szCs w:val="20"/>
                        <w:lang w:val="cs-CZ"/>
                      </w:rPr>
                    </w:pP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Verze formuláře: 2021-0</w:t>
                    </w:r>
                    <w:r w:rsidR="00F448F6" w:rsidRPr="00F448F6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5-14</w:t>
                    </w:r>
                    <w:r w:rsidRPr="009A0050">
                      <w:rPr>
                        <w:sz w:val="20"/>
                        <w:szCs w:val="20"/>
                        <w:lang w:val="cs-CZ"/>
                      </w:rPr>
                      <w:tab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begin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instrText xml:space="preserve"> PAGE </w:instrTex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separate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2</w: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end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/</w: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begin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instrText xml:space="preserve"> NUMPAGES  </w:instrTex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separate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2</w: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EA9A7B" w14:textId="77777777" w:rsidR="00890955" w:rsidRDefault="00890955" w:rsidP="00010CA9">
      <w:pPr>
        <w:spacing w:line="240" w:lineRule="auto"/>
      </w:pPr>
      <w:r>
        <w:separator/>
      </w:r>
    </w:p>
  </w:footnote>
  <w:footnote w:type="continuationSeparator" w:id="0">
    <w:p w14:paraId="09833ED2" w14:textId="77777777" w:rsidR="00890955" w:rsidRDefault="00890955" w:rsidP="00010C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8902701"/>
      <w:lock w:val="contentLocked"/>
      <w:placeholder>
        <w:docPart w:val="DefaultPlaceholder_-1854013440"/>
      </w:placeholder>
      <w:group/>
    </w:sdtPr>
    <w:sdtEndPr/>
    <w:sdtContent>
      <w:p w14:paraId="486E52F1" w14:textId="77777777" w:rsidR="00CF64E0" w:rsidRDefault="00CF64E0" w:rsidP="00D475B5">
        <w:pPr>
          <w:pStyle w:val="Header"/>
        </w:pPr>
        <w:r>
          <w:rPr>
            <w:noProof/>
          </w:rPr>
          <w:drawing>
            <wp:inline distT="0" distB="0" distL="0" distR="0" wp14:anchorId="024A55CC" wp14:editId="78CA1520">
              <wp:extent cx="2261073" cy="362138"/>
              <wp:effectExtent l="0" t="0" r="6350" b="0"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515254" cy="40284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4B70D612" w14:textId="77777777" w:rsidR="00CF64E0" w:rsidRDefault="00CF64E0" w:rsidP="00D475B5">
        <w:pPr>
          <w:pStyle w:val="Header"/>
          <w:pBdr>
            <w:bottom w:val="single" w:sz="4" w:space="1" w:color="auto"/>
          </w:pBdr>
        </w:pPr>
      </w:p>
      <w:p w14:paraId="42D1474E" w14:textId="77777777" w:rsidR="00CF64E0" w:rsidRDefault="00890955" w:rsidP="00D475B5">
        <w:pPr>
          <w:pStyle w:val="Header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AF6B92"/>
    <w:multiLevelType w:val="hybridMultilevel"/>
    <w:tmpl w:val="1EA29B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0077C"/>
    <w:multiLevelType w:val="hybridMultilevel"/>
    <w:tmpl w:val="824038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DD3926"/>
    <w:multiLevelType w:val="hybridMultilevel"/>
    <w:tmpl w:val="6B8EB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472B0B"/>
    <w:multiLevelType w:val="hybridMultilevel"/>
    <w:tmpl w:val="F724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CA9"/>
    <w:rsid w:val="00002661"/>
    <w:rsid w:val="00005E58"/>
    <w:rsid w:val="00010CA9"/>
    <w:rsid w:val="000153B4"/>
    <w:rsid w:val="000400D7"/>
    <w:rsid w:val="000452F9"/>
    <w:rsid w:val="00045B86"/>
    <w:rsid w:val="00056705"/>
    <w:rsid w:val="00057742"/>
    <w:rsid w:val="00072CAD"/>
    <w:rsid w:val="00074602"/>
    <w:rsid w:val="000812D6"/>
    <w:rsid w:val="000936F0"/>
    <w:rsid w:val="000A22D4"/>
    <w:rsid w:val="000A796E"/>
    <w:rsid w:val="000B6560"/>
    <w:rsid w:val="000C5DFE"/>
    <w:rsid w:val="000C6BCA"/>
    <w:rsid w:val="000D02DA"/>
    <w:rsid w:val="000E73A1"/>
    <w:rsid w:val="000F029A"/>
    <w:rsid w:val="00111B7B"/>
    <w:rsid w:val="0011363A"/>
    <w:rsid w:val="001360F1"/>
    <w:rsid w:val="00152792"/>
    <w:rsid w:val="00153CF8"/>
    <w:rsid w:val="001679E9"/>
    <w:rsid w:val="00186694"/>
    <w:rsid w:val="00191CA6"/>
    <w:rsid w:val="001A2764"/>
    <w:rsid w:val="001A3B1C"/>
    <w:rsid w:val="001C68A2"/>
    <w:rsid w:val="001D27CA"/>
    <w:rsid w:val="001E71BE"/>
    <w:rsid w:val="001E7FD2"/>
    <w:rsid w:val="001F1008"/>
    <w:rsid w:val="00200005"/>
    <w:rsid w:val="00213770"/>
    <w:rsid w:val="00223A33"/>
    <w:rsid w:val="00223CE8"/>
    <w:rsid w:val="0024041B"/>
    <w:rsid w:val="00241EF6"/>
    <w:rsid w:val="00251BA3"/>
    <w:rsid w:val="002545BF"/>
    <w:rsid w:val="00257586"/>
    <w:rsid w:val="00260C0B"/>
    <w:rsid w:val="002627A4"/>
    <w:rsid w:val="00263F22"/>
    <w:rsid w:val="00272387"/>
    <w:rsid w:val="00275F5F"/>
    <w:rsid w:val="00282585"/>
    <w:rsid w:val="00284754"/>
    <w:rsid w:val="00291EBB"/>
    <w:rsid w:val="00294951"/>
    <w:rsid w:val="002A5080"/>
    <w:rsid w:val="002B1AFD"/>
    <w:rsid w:val="002C7FF0"/>
    <w:rsid w:val="002E6181"/>
    <w:rsid w:val="002F182D"/>
    <w:rsid w:val="002F4D2E"/>
    <w:rsid w:val="00322E7D"/>
    <w:rsid w:val="003233FF"/>
    <w:rsid w:val="0032797B"/>
    <w:rsid w:val="00330E1B"/>
    <w:rsid w:val="003372B2"/>
    <w:rsid w:val="0035687A"/>
    <w:rsid w:val="00364D1A"/>
    <w:rsid w:val="00374CF7"/>
    <w:rsid w:val="00380E42"/>
    <w:rsid w:val="00387062"/>
    <w:rsid w:val="003915F8"/>
    <w:rsid w:val="003A07D9"/>
    <w:rsid w:val="003B0AF1"/>
    <w:rsid w:val="003E4F97"/>
    <w:rsid w:val="003F478E"/>
    <w:rsid w:val="00404FEA"/>
    <w:rsid w:val="00405E10"/>
    <w:rsid w:val="00427A59"/>
    <w:rsid w:val="00443923"/>
    <w:rsid w:val="004446D9"/>
    <w:rsid w:val="00447684"/>
    <w:rsid w:val="0044773C"/>
    <w:rsid w:val="004654B9"/>
    <w:rsid w:val="0047255D"/>
    <w:rsid w:val="004863C4"/>
    <w:rsid w:val="00492782"/>
    <w:rsid w:val="00496722"/>
    <w:rsid w:val="00496B01"/>
    <w:rsid w:val="004B2D21"/>
    <w:rsid w:val="004C5DBD"/>
    <w:rsid w:val="004C5ED7"/>
    <w:rsid w:val="004D17AD"/>
    <w:rsid w:val="004D3E3B"/>
    <w:rsid w:val="004E7AB6"/>
    <w:rsid w:val="0050078E"/>
    <w:rsid w:val="00532B86"/>
    <w:rsid w:val="00541F7D"/>
    <w:rsid w:val="00544C72"/>
    <w:rsid w:val="00555ABD"/>
    <w:rsid w:val="00556BB8"/>
    <w:rsid w:val="00571C97"/>
    <w:rsid w:val="00573A1D"/>
    <w:rsid w:val="00576308"/>
    <w:rsid w:val="00581220"/>
    <w:rsid w:val="00596001"/>
    <w:rsid w:val="005978FC"/>
    <w:rsid w:val="005A5FF9"/>
    <w:rsid w:val="005A7E1C"/>
    <w:rsid w:val="005B3EA1"/>
    <w:rsid w:val="005C31B0"/>
    <w:rsid w:val="005D121A"/>
    <w:rsid w:val="005D21BB"/>
    <w:rsid w:val="005E642C"/>
    <w:rsid w:val="00601502"/>
    <w:rsid w:val="006039F5"/>
    <w:rsid w:val="0061503B"/>
    <w:rsid w:val="00622A07"/>
    <w:rsid w:val="00646CEB"/>
    <w:rsid w:val="006518E1"/>
    <w:rsid w:val="00652C5F"/>
    <w:rsid w:val="00670D51"/>
    <w:rsid w:val="00672B42"/>
    <w:rsid w:val="006742C5"/>
    <w:rsid w:val="0068039B"/>
    <w:rsid w:val="00684A97"/>
    <w:rsid w:val="0069339A"/>
    <w:rsid w:val="006A01E6"/>
    <w:rsid w:val="006B2A56"/>
    <w:rsid w:val="006D0430"/>
    <w:rsid w:val="006D5471"/>
    <w:rsid w:val="006D5EEB"/>
    <w:rsid w:val="006D76F1"/>
    <w:rsid w:val="006E0235"/>
    <w:rsid w:val="006E03AB"/>
    <w:rsid w:val="006E2E49"/>
    <w:rsid w:val="0070675B"/>
    <w:rsid w:val="007134C1"/>
    <w:rsid w:val="007155EC"/>
    <w:rsid w:val="0072582C"/>
    <w:rsid w:val="00737AEA"/>
    <w:rsid w:val="007605D6"/>
    <w:rsid w:val="00774BB4"/>
    <w:rsid w:val="00780A17"/>
    <w:rsid w:val="00791F52"/>
    <w:rsid w:val="00793FEF"/>
    <w:rsid w:val="007A5F25"/>
    <w:rsid w:val="007B149F"/>
    <w:rsid w:val="007D48A1"/>
    <w:rsid w:val="007E76F9"/>
    <w:rsid w:val="007F0CCE"/>
    <w:rsid w:val="007F2D24"/>
    <w:rsid w:val="0080223B"/>
    <w:rsid w:val="00820AF1"/>
    <w:rsid w:val="00837611"/>
    <w:rsid w:val="0084586E"/>
    <w:rsid w:val="008460ED"/>
    <w:rsid w:val="008505AC"/>
    <w:rsid w:val="00851C96"/>
    <w:rsid w:val="00860AFB"/>
    <w:rsid w:val="00867813"/>
    <w:rsid w:val="0087510E"/>
    <w:rsid w:val="0088038A"/>
    <w:rsid w:val="00885AC2"/>
    <w:rsid w:val="00890955"/>
    <w:rsid w:val="008C06C6"/>
    <w:rsid w:val="008C7D8A"/>
    <w:rsid w:val="008D1AF6"/>
    <w:rsid w:val="008F0B58"/>
    <w:rsid w:val="00926560"/>
    <w:rsid w:val="009315BF"/>
    <w:rsid w:val="0093436A"/>
    <w:rsid w:val="00943C2F"/>
    <w:rsid w:val="00946FAA"/>
    <w:rsid w:val="0095444E"/>
    <w:rsid w:val="00964D31"/>
    <w:rsid w:val="009670BD"/>
    <w:rsid w:val="00982914"/>
    <w:rsid w:val="00982BA5"/>
    <w:rsid w:val="009846E3"/>
    <w:rsid w:val="00984E7C"/>
    <w:rsid w:val="00987D86"/>
    <w:rsid w:val="009A0050"/>
    <w:rsid w:val="009A3D59"/>
    <w:rsid w:val="009A5646"/>
    <w:rsid w:val="009B080A"/>
    <w:rsid w:val="009C1006"/>
    <w:rsid w:val="009C1768"/>
    <w:rsid w:val="009D047E"/>
    <w:rsid w:val="009D38B4"/>
    <w:rsid w:val="009F5719"/>
    <w:rsid w:val="009F7159"/>
    <w:rsid w:val="009F7C7E"/>
    <w:rsid w:val="00A00A9A"/>
    <w:rsid w:val="00A05B46"/>
    <w:rsid w:val="00A14395"/>
    <w:rsid w:val="00A162CD"/>
    <w:rsid w:val="00A316E1"/>
    <w:rsid w:val="00A3280B"/>
    <w:rsid w:val="00A34D2D"/>
    <w:rsid w:val="00A434A7"/>
    <w:rsid w:val="00A469C3"/>
    <w:rsid w:val="00A510A6"/>
    <w:rsid w:val="00A67099"/>
    <w:rsid w:val="00A80D2F"/>
    <w:rsid w:val="00A85353"/>
    <w:rsid w:val="00A91937"/>
    <w:rsid w:val="00A95221"/>
    <w:rsid w:val="00AB4211"/>
    <w:rsid w:val="00AB7B4E"/>
    <w:rsid w:val="00AC758B"/>
    <w:rsid w:val="00AD59F1"/>
    <w:rsid w:val="00AD7A90"/>
    <w:rsid w:val="00AE05DD"/>
    <w:rsid w:val="00AE2A3D"/>
    <w:rsid w:val="00AF296E"/>
    <w:rsid w:val="00AF32C4"/>
    <w:rsid w:val="00B01340"/>
    <w:rsid w:val="00B02F92"/>
    <w:rsid w:val="00B038D2"/>
    <w:rsid w:val="00B076C6"/>
    <w:rsid w:val="00B33AB1"/>
    <w:rsid w:val="00B37F43"/>
    <w:rsid w:val="00B41DB7"/>
    <w:rsid w:val="00B45A0D"/>
    <w:rsid w:val="00B60AB6"/>
    <w:rsid w:val="00B6207F"/>
    <w:rsid w:val="00B81BC6"/>
    <w:rsid w:val="00BA2F73"/>
    <w:rsid w:val="00BC0CDF"/>
    <w:rsid w:val="00BC1E68"/>
    <w:rsid w:val="00BD0DD0"/>
    <w:rsid w:val="00BD7A4D"/>
    <w:rsid w:val="00C03BE8"/>
    <w:rsid w:val="00C10568"/>
    <w:rsid w:val="00C1534D"/>
    <w:rsid w:val="00C20618"/>
    <w:rsid w:val="00C4029C"/>
    <w:rsid w:val="00C64F51"/>
    <w:rsid w:val="00C66169"/>
    <w:rsid w:val="00C7514E"/>
    <w:rsid w:val="00C77599"/>
    <w:rsid w:val="00C95BF1"/>
    <w:rsid w:val="00C97875"/>
    <w:rsid w:val="00CA50AF"/>
    <w:rsid w:val="00CA58AA"/>
    <w:rsid w:val="00CA7120"/>
    <w:rsid w:val="00CB4D51"/>
    <w:rsid w:val="00CC0B58"/>
    <w:rsid w:val="00CD2049"/>
    <w:rsid w:val="00CD76FF"/>
    <w:rsid w:val="00CF1C8E"/>
    <w:rsid w:val="00CF64E0"/>
    <w:rsid w:val="00D010AC"/>
    <w:rsid w:val="00D02ED0"/>
    <w:rsid w:val="00D10AED"/>
    <w:rsid w:val="00D126A1"/>
    <w:rsid w:val="00D14E38"/>
    <w:rsid w:val="00D3302B"/>
    <w:rsid w:val="00D33BD4"/>
    <w:rsid w:val="00D349B2"/>
    <w:rsid w:val="00D40225"/>
    <w:rsid w:val="00D42391"/>
    <w:rsid w:val="00D475B5"/>
    <w:rsid w:val="00D63856"/>
    <w:rsid w:val="00D647C3"/>
    <w:rsid w:val="00D64D2D"/>
    <w:rsid w:val="00D67A34"/>
    <w:rsid w:val="00D74C80"/>
    <w:rsid w:val="00DA0AC0"/>
    <w:rsid w:val="00DC3813"/>
    <w:rsid w:val="00DC3AEE"/>
    <w:rsid w:val="00DC5B1A"/>
    <w:rsid w:val="00DC5EB6"/>
    <w:rsid w:val="00DD0E63"/>
    <w:rsid w:val="00DD4E93"/>
    <w:rsid w:val="00DE4203"/>
    <w:rsid w:val="00E043A3"/>
    <w:rsid w:val="00E13377"/>
    <w:rsid w:val="00E2230E"/>
    <w:rsid w:val="00E231BA"/>
    <w:rsid w:val="00E26422"/>
    <w:rsid w:val="00E30256"/>
    <w:rsid w:val="00E33BF9"/>
    <w:rsid w:val="00E45B21"/>
    <w:rsid w:val="00E753F5"/>
    <w:rsid w:val="00E81078"/>
    <w:rsid w:val="00E87C3B"/>
    <w:rsid w:val="00E97445"/>
    <w:rsid w:val="00EA3672"/>
    <w:rsid w:val="00EB35B5"/>
    <w:rsid w:val="00EB6F08"/>
    <w:rsid w:val="00EC2EDF"/>
    <w:rsid w:val="00EC360E"/>
    <w:rsid w:val="00ED421C"/>
    <w:rsid w:val="00ED7649"/>
    <w:rsid w:val="00EE18D4"/>
    <w:rsid w:val="00EE49E1"/>
    <w:rsid w:val="00EF3047"/>
    <w:rsid w:val="00F02643"/>
    <w:rsid w:val="00F04B43"/>
    <w:rsid w:val="00F13018"/>
    <w:rsid w:val="00F209E1"/>
    <w:rsid w:val="00F338E3"/>
    <w:rsid w:val="00F448F6"/>
    <w:rsid w:val="00F56A8A"/>
    <w:rsid w:val="00F579A6"/>
    <w:rsid w:val="00F70643"/>
    <w:rsid w:val="00F80056"/>
    <w:rsid w:val="00F81676"/>
    <w:rsid w:val="00F95019"/>
    <w:rsid w:val="00FA49D8"/>
    <w:rsid w:val="00FC1906"/>
    <w:rsid w:val="00FD158D"/>
    <w:rsid w:val="00FD5551"/>
    <w:rsid w:val="00FE21A6"/>
    <w:rsid w:val="00FE579F"/>
    <w:rsid w:val="00FF028E"/>
    <w:rsid w:val="00FF29BA"/>
    <w:rsid w:val="00FF740C"/>
    <w:rsid w:val="00FF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D4D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4D31"/>
    <w:pPr>
      <w:spacing w:after="0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3BE8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0CA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CA9"/>
  </w:style>
  <w:style w:type="paragraph" w:styleId="Footer">
    <w:name w:val="footer"/>
    <w:basedOn w:val="Normal"/>
    <w:link w:val="FooterChar"/>
    <w:uiPriority w:val="99"/>
    <w:unhideWhenUsed/>
    <w:rsid w:val="00010CA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CA9"/>
  </w:style>
  <w:style w:type="table" w:styleId="TableGrid">
    <w:name w:val="Table Grid"/>
    <w:basedOn w:val="TableNormal"/>
    <w:uiPriority w:val="39"/>
    <w:rsid w:val="004D1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67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03BE8"/>
    <w:rPr>
      <w:rFonts w:ascii="Times New Roman" w:eastAsiaTheme="majorEastAsia" w:hAnsi="Times New Roman" w:cstheme="majorBidi"/>
      <w:b/>
      <w:sz w:val="28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BE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BE8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64D31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579DA7C3A84F2088B9456448199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76B1-8A62-4C0E-BD1B-7F24EC3FCB4C}"/>
      </w:docPartPr>
      <w:docPartBody>
        <w:p w:rsidR="005C4D8C" w:rsidRDefault="00054923" w:rsidP="00054923">
          <w:pPr>
            <w:pStyle w:val="58579DA7C3A84F2088B9456448199E9E30"/>
          </w:pPr>
          <w:r w:rsidRPr="00C66169">
            <w:rPr>
              <w:rStyle w:val="PlaceholderText"/>
              <w:lang w:val="cs-CZ"/>
            </w:rPr>
            <w:t>Zvolte studijní program.</w:t>
          </w:r>
        </w:p>
      </w:docPartBody>
    </w:docPart>
    <w:docPart>
      <w:docPartPr>
        <w:name w:val="0127705B9EEB40A39CB8B4671B0AB3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B6B18-FB41-46F7-8561-D889F6506021}"/>
      </w:docPartPr>
      <w:docPartBody>
        <w:p w:rsidR="005C4D8C" w:rsidRDefault="00054923" w:rsidP="00054923">
          <w:pPr>
            <w:pStyle w:val="0127705B9EEB40A39CB8B4671B0AB39112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6B2EABCB553B47DBABF863185026E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74283C-03F9-4264-B67E-07A4DD2FDC00}"/>
      </w:docPartPr>
      <w:docPartBody>
        <w:p w:rsidR="005C4D8C" w:rsidRDefault="00054923" w:rsidP="00054923">
          <w:pPr>
            <w:pStyle w:val="6B2EABCB553B47DBABF863185026E23710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60489FBBA891476A9A0596DDC0604A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36867-4BC2-449B-84FA-12C7215F253C}"/>
      </w:docPartPr>
      <w:docPartBody>
        <w:p w:rsidR="005C4D8C" w:rsidRDefault="00054923" w:rsidP="00054923">
          <w:pPr>
            <w:pStyle w:val="60489FBBA891476A9A0596DDC0604A6C15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BC17889400D84C99BF9901C500D8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736C43-C56D-4189-84D9-8E06313F49E0}"/>
      </w:docPartPr>
      <w:docPartBody>
        <w:p w:rsidR="005C4D8C" w:rsidRDefault="00054923" w:rsidP="00054923">
          <w:pPr>
            <w:pStyle w:val="BC17889400D84C99BF9901C500D88DCB15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C0D7EF986F33450E8E7CCE28C1733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2E9C00-B667-4CB9-8DD5-FB804BF5548E}"/>
      </w:docPartPr>
      <w:docPartBody>
        <w:p w:rsidR="005C4D8C" w:rsidRDefault="00054923" w:rsidP="00054923">
          <w:pPr>
            <w:pStyle w:val="C0D7EF986F33450E8E7CCE28C17334D415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5C10998A928046E1828A872148173B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3DC639-EB2B-44C9-86C3-8C6C88546692}"/>
      </w:docPartPr>
      <w:docPartBody>
        <w:p w:rsidR="005C4D8C" w:rsidRDefault="00054923" w:rsidP="00054923">
          <w:pPr>
            <w:pStyle w:val="5C10998A928046E1828A872148173BA315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A824D3057B3847BE84212C057738B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C4B413-A4B0-4823-B28E-DB42A3996DE3}"/>
      </w:docPartPr>
      <w:docPartBody>
        <w:p w:rsidR="005C4D8C" w:rsidRDefault="00054923" w:rsidP="00054923">
          <w:pPr>
            <w:pStyle w:val="A824D3057B3847BE84212C057738B30415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32FD9E92F48B4777B09499E3A3D932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D2EEDAA-FC03-4BCE-BB78-3193446005A8}"/>
      </w:docPartPr>
      <w:docPartBody>
        <w:p w:rsidR="003E19E3" w:rsidRDefault="004A20A3" w:rsidP="004A20A3">
          <w:pPr>
            <w:pStyle w:val="32FD9E92F48B4777B09499E3A3D9323E19"/>
          </w:pPr>
          <w:r w:rsidRPr="00C66169">
            <w:rPr>
              <w:rStyle w:val="PlaceholderText"/>
              <w:lang w:val="cs-CZ"/>
            </w:rPr>
            <w:t>Uveďte akademický rok (př.: 2020/2021).</w:t>
          </w:r>
        </w:p>
      </w:docPartBody>
    </w:docPart>
    <w:docPart>
      <w:docPartPr>
        <w:name w:val="0C7DF495E85346C79F5D4AD49ED0EF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F2CA77-5A68-4F4A-B330-5B8247261596}"/>
      </w:docPartPr>
      <w:docPartBody>
        <w:p w:rsidR="003E19E3" w:rsidRDefault="00054923" w:rsidP="00054923">
          <w:pPr>
            <w:pStyle w:val="0C7DF495E85346C79F5D4AD49ED0EF2619"/>
          </w:pPr>
          <w:r w:rsidRPr="00C66169">
            <w:rPr>
              <w:rStyle w:val="PlaceholderText"/>
              <w:lang w:val="cs-CZ"/>
            </w:rPr>
            <w:t>Uveďte autora práce.</w:t>
          </w:r>
        </w:p>
      </w:docPartBody>
    </w:docPart>
    <w:docPart>
      <w:docPartPr>
        <w:name w:val="7C85F470B06642D79B108A046B161B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24D0C8-5F83-4E6D-BB12-1FC6BBAA13D8}"/>
      </w:docPartPr>
      <w:docPartBody>
        <w:p w:rsidR="003E19E3" w:rsidRDefault="00054923" w:rsidP="00054923">
          <w:pPr>
            <w:pStyle w:val="7C85F470B06642D79B108A046B161B2B20"/>
          </w:pPr>
          <w:r w:rsidRPr="00C66169">
            <w:rPr>
              <w:rStyle w:val="PlaceholderText"/>
              <w:lang w:val="cs-CZ"/>
            </w:rPr>
            <w:t>Uveďte téma práce.</w:t>
          </w:r>
        </w:p>
      </w:docPartBody>
    </w:docPart>
    <w:docPart>
      <w:docPartPr>
        <w:name w:val="176005FE10164EB1A62F029F793720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51F13E-68C6-4824-B81D-342304524972}"/>
      </w:docPartPr>
      <w:docPartBody>
        <w:p w:rsidR="003E19E3" w:rsidRDefault="00054923" w:rsidP="00054923">
          <w:pPr>
            <w:pStyle w:val="176005FE10164EB1A62F029F7937201320"/>
          </w:pPr>
          <w:r w:rsidRPr="00C66169">
            <w:rPr>
              <w:rStyle w:val="PlaceholderText"/>
              <w:lang w:val="cs-CZ"/>
            </w:rPr>
            <w:t>Uveďte sebe – autora tohoto posudku.</w:t>
          </w:r>
        </w:p>
      </w:docPartBody>
    </w:docPart>
    <w:docPart>
      <w:docPartPr>
        <w:name w:val="30D76835123C4DF3A72A4B70125AA6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E74E63-1967-4141-9494-839A4CEB0D4C}"/>
      </w:docPartPr>
      <w:docPartBody>
        <w:p w:rsidR="003E19E3" w:rsidRDefault="00054923" w:rsidP="00054923">
          <w:pPr>
            <w:pStyle w:val="30D76835123C4DF3A72A4B70125AA65E13"/>
          </w:pPr>
          <w:r w:rsidRPr="00C66169">
            <w:rPr>
              <w:rStyle w:val="PlaceholderText"/>
              <w:lang w:val="cs-CZ"/>
            </w:rPr>
            <w:t>Zvolte formu studia.</w:t>
          </w:r>
        </w:p>
      </w:docPartBody>
    </w:docPart>
    <w:docPart>
      <w:docPartPr>
        <w:name w:val="81DE4CD1722142A88D31DE699EABA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8EA48-B554-4954-96A1-88F3059C5848}"/>
      </w:docPartPr>
      <w:docPartBody>
        <w:p w:rsidR="00EC6E4A" w:rsidRDefault="00054923" w:rsidP="00054923">
          <w:pPr>
            <w:pStyle w:val="81DE4CD1722142A88D31DE699EABAF0211"/>
          </w:pPr>
          <w:r w:rsidRPr="00C66169">
            <w:rPr>
              <w:rStyle w:val="PlaceholderText"/>
              <w:lang w:val="cs-CZ"/>
            </w:rPr>
            <w:t>Vložte komentář hodnocené kvalifikační práce.</w:t>
          </w:r>
        </w:p>
      </w:docPartBody>
    </w:docPart>
    <w:docPart>
      <w:docPartPr>
        <w:name w:val="8BEFB5F06624448E8E4806EF10844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F74CBC-080B-4CDD-A788-001ED8725ACA}"/>
      </w:docPartPr>
      <w:docPartBody>
        <w:p w:rsidR="005C267C" w:rsidRDefault="000F4C7F" w:rsidP="000F4C7F">
          <w:pPr>
            <w:pStyle w:val="8BEFB5F06624448E8E4806EF10844C33"/>
          </w:pPr>
          <w:r w:rsidRPr="00C66169">
            <w:rPr>
              <w:rStyle w:val="PlaceholderText"/>
              <w:lang w:val="cs-CZ"/>
            </w:rPr>
            <w:t>Automaticky vypočítaný výsledek.</w:t>
          </w:r>
        </w:p>
      </w:docPartBody>
    </w:docPart>
    <w:docPart>
      <w:docPartPr>
        <w:name w:val="54D63FD817544B36B258D5DE00E22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84EE5-AA00-43E5-B9E7-6EFD4FF39DFE}"/>
      </w:docPartPr>
      <w:docPartBody>
        <w:p w:rsidR="00557A71" w:rsidRDefault="00054923" w:rsidP="00054923">
          <w:pPr>
            <w:pStyle w:val="54D63FD817544B36B258D5DE00E220E99"/>
          </w:pPr>
          <w:r w:rsidRPr="00C66169">
            <w:rPr>
              <w:rStyle w:val="PlaceholderText"/>
              <w:lang w:val="cs-CZ"/>
            </w:rPr>
            <w:t>Zvolte datum.</w:t>
          </w:r>
        </w:p>
      </w:docPartBody>
    </w:docPart>
    <w:docPart>
      <w:docPartPr>
        <w:name w:val="C4F15AD27CBB44A49A4738BC7F7B8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1F7917-3988-4628-964E-2087C005ABFB}"/>
      </w:docPartPr>
      <w:docPartBody>
        <w:p w:rsidR="00AE52C0" w:rsidRDefault="00054923" w:rsidP="00054923">
          <w:pPr>
            <w:pStyle w:val="C4F15AD27CBB44A49A4738BC7F7B84DD9"/>
          </w:pPr>
          <w:r w:rsidRPr="00C66169">
            <w:rPr>
              <w:rStyle w:val="PlaceholderText"/>
              <w:lang w:val="cs-CZ"/>
            </w:rPr>
            <w:t>Zvolte variantu.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81FED1-8F81-4434-8160-4A20462E69BC}"/>
      </w:docPartPr>
      <w:docPartBody>
        <w:p w:rsidR="00247974" w:rsidRDefault="00247974">
          <w:r w:rsidRPr="0098798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51EA4296D4A4D2B90F0B85FB65D41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663DD-46C3-4E1C-A079-49E23A62F426}"/>
      </w:docPartPr>
      <w:docPartBody>
        <w:p w:rsidR="001B2DE4" w:rsidRDefault="00054923" w:rsidP="00054923">
          <w:pPr>
            <w:pStyle w:val="151EA4296D4A4D2B90F0B85FB65D41814"/>
          </w:pPr>
          <w:r w:rsidRPr="00C66169">
            <w:rPr>
              <w:rStyle w:val="PlaceholderText"/>
              <w:lang w:val="cs-CZ"/>
            </w:rPr>
            <w:t xml:space="preserve">Zvolte </w:t>
          </w:r>
          <w:r>
            <w:rPr>
              <w:rStyle w:val="PlaceholderText"/>
              <w:lang w:val="cs-CZ"/>
            </w:rPr>
            <w:t>specializaci</w:t>
          </w:r>
          <w:r w:rsidRPr="00C66169">
            <w:rPr>
              <w:rStyle w:val="PlaceholderText"/>
              <w:lang w:val="cs-CZ"/>
            </w:rPr>
            <w:t>.</w:t>
          </w:r>
        </w:p>
      </w:docPartBody>
    </w:docPart>
    <w:docPart>
      <w:docPartPr>
        <w:name w:val="712BFBBF99A448D59634ACA889E7E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056FED-F02B-4572-8AD9-887B183EFFAE}"/>
      </w:docPartPr>
      <w:docPartBody>
        <w:p w:rsidR="001B2DE4" w:rsidRDefault="00054923" w:rsidP="00054923">
          <w:pPr>
            <w:pStyle w:val="712BFBBF99A448D59634ACA889E7E02D2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2B8E2DBE73D743F29438A57A4BA1CC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72DE1-C68C-4D70-BA84-1F8681B1A4AC}"/>
      </w:docPartPr>
      <w:docPartBody>
        <w:p w:rsidR="001B2DE4" w:rsidRDefault="00054923" w:rsidP="00054923">
          <w:pPr>
            <w:pStyle w:val="2B8E2DBE73D743F29438A57A4BA1CC0C2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4F"/>
    <w:rsid w:val="00054923"/>
    <w:rsid w:val="00083498"/>
    <w:rsid w:val="000E3C0F"/>
    <w:rsid w:val="000F4C7F"/>
    <w:rsid w:val="00160F15"/>
    <w:rsid w:val="00170AAE"/>
    <w:rsid w:val="001B2DE4"/>
    <w:rsid w:val="00215878"/>
    <w:rsid w:val="00215E47"/>
    <w:rsid w:val="002232F6"/>
    <w:rsid w:val="0022484C"/>
    <w:rsid w:val="00247974"/>
    <w:rsid w:val="00260E1A"/>
    <w:rsid w:val="00280037"/>
    <w:rsid w:val="002B654F"/>
    <w:rsid w:val="003E19E3"/>
    <w:rsid w:val="003E39F2"/>
    <w:rsid w:val="004A1E5A"/>
    <w:rsid w:val="004A20A3"/>
    <w:rsid w:val="00557A71"/>
    <w:rsid w:val="0056182A"/>
    <w:rsid w:val="005C267C"/>
    <w:rsid w:val="005C4D8C"/>
    <w:rsid w:val="005F27F9"/>
    <w:rsid w:val="006A164E"/>
    <w:rsid w:val="00714A57"/>
    <w:rsid w:val="007C413C"/>
    <w:rsid w:val="008B0CA1"/>
    <w:rsid w:val="008F17A3"/>
    <w:rsid w:val="009000BB"/>
    <w:rsid w:val="00907D87"/>
    <w:rsid w:val="00932045"/>
    <w:rsid w:val="009925C2"/>
    <w:rsid w:val="009B3F3C"/>
    <w:rsid w:val="00A052AF"/>
    <w:rsid w:val="00AD404F"/>
    <w:rsid w:val="00AE52C0"/>
    <w:rsid w:val="00B00A6E"/>
    <w:rsid w:val="00B04D95"/>
    <w:rsid w:val="00B32FED"/>
    <w:rsid w:val="00B873E1"/>
    <w:rsid w:val="00BA49F8"/>
    <w:rsid w:val="00C4257F"/>
    <w:rsid w:val="00D21A39"/>
    <w:rsid w:val="00D57EB4"/>
    <w:rsid w:val="00E07119"/>
    <w:rsid w:val="00EA207E"/>
    <w:rsid w:val="00EC6E4A"/>
    <w:rsid w:val="00EF51DE"/>
    <w:rsid w:val="00FE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54923"/>
    <w:rPr>
      <w:color w:val="808080"/>
    </w:rPr>
  </w:style>
  <w:style w:type="paragraph" w:customStyle="1" w:styleId="5CE504A9966642A7B2EB2BA9B307185C">
    <w:name w:val="5CE504A9966642A7B2EB2BA9B307185C"/>
    <w:rsid w:val="00AD404F"/>
  </w:style>
  <w:style w:type="paragraph" w:customStyle="1" w:styleId="58579DA7C3A84F2088B9456448199E9E">
    <w:name w:val="58579DA7C3A84F2088B9456448199E9E"/>
    <w:rsid w:val="00AD404F"/>
  </w:style>
  <w:style w:type="paragraph" w:customStyle="1" w:styleId="1DCABF9CD90743A89D16143C196FDD4B">
    <w:name w:val="1DCABF9CD90743A89D16143C196FDD4B"/>
    <w:rsid w:val="00AD404F"/>
  </w:style>
  <w:style w:type="paragraph" w:customStyle="1" w:styleId="7FD7F393B5624666BF8E190B3AF57C99">
    <w:name w:val="7FD7F393B5624666BF8E190B3AF57C99"/>
    <w:rsid w:val="00AD404F"/>
  </w:style>
  <w:style w:type="paragraph" w:customStyle="1" w:styleId="0127705B9EEB40A39CB8B4671B0AB391">
    <w:name w:val="0127705B9EEB40A39CB8B4671B0AB391"/>
    <w:rsid w:val="00AD404F"/>
  </w:style>
  <w:style w:type="paragraph" w:customStyle="1" w:styleId="58579DA7C3A84F2088B9456448199E9E1">
    <w:name w:val="58579DA7C3A84F2088B9456448199E9E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1">
    <w:name w:val="0127705B9EEB40A39CB8B4671B0AB391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">
    <w:name w:val="7FD7F393B5624666BF8E190B3AF57C99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">
    <w:name w:val="007CE597F0DB485CA0A48AB4785453AC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419EC1D4A7141B1B9F764C48EC45DDA">
    <w:name w:val="7419EC1D4A7141B1B9F764C48EC45DDA"/>
    <w:rsid w:val="00AD404F"/>
  </w:style>
  <w:style w:type="paragraph" w:customStyle="1" w:styleId="A3BDABC159B443ACB8CF4BEE70D6E986">
    <w:name w:val="A3BDABC159B443ACB8CF4BEE70D6E986"/>
    <w:rsid w:val="00AD404F"/>
  </w:style>
  <w:style w:type="paragraph" w:customStyle="1" w:styleId="1F7CB28C93854CA6A074B887F69F0E35">
    <w:name w:val="1F7CB28C93854CA6A074B887F69F0E35"/>
    <w:rsid w:val="00AD404F"/>
  </w:style>
  <w:style w:type="paragraph" w:customStyle="1" w:styleId="3631D5453D2C4F24BD31479EC2A4BEA8">
    <w:name w:val="3631D5453D2C4F24BD31479EC2A4BEA8"/>
    <w:rsid w:val="00AD404F"/>
  </w:style>
  <w:style w:type="paragraph" w:customStyle="1" w:styleId="8B918ED636E2491BB39F85C654913B54">
    <w:name w:val="8B918ED636E2491BB39F85C654913B54"/>
    <w:rsid w:val="00AD404F"/>
  </w:style>
  <w:style w:type="paragraph" w:customStyle="1" w:styleId="45F4E628ADC8469FA7258D7CD2AD49AB">
    <w:name w:val="45F4E628ADC8469FA7258D7CD2AD49AB"/>
    <w:rsid w:val="00AD404F"/>
  </w:style>
  <w:style w:type="paragraph" w:customStyle="1" w:styleId="58579DA7C3A84F2088B9456448199E9E2">
    <w:name w:val="58579DA7C3A84F2088B9456448199E9E2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2">
    <w:name w:val="0127705B9EEB40A39CB8B4671B0AB3912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419EC1D4A7141B1B9F764C48EC45DDA1">
    <w:name w:val="7419EC1D4A7141B1B9F764C48EC45DDA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3BDABC159B443ACB8CF4BEE70D6E9861">
    <w:name w:val="A3BDABC159B443ACB8CF4BEE70D6E986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F7CB28C93854CA6A074B887F69F0E351">
    <w:name w:val="1F7CB28C93854CA6A074B887F69F0E35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631D5453D2C4F24BD31479EC2A4BEA81">
    <w:name w:val="3631D5453D2C4F24BD31479EC2A4BEA8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B918ED636E2491BB39F85C654913B541">
    <w:name w:val="8B918ED636E2491BB39F85C654913B54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45F4E628ADC8469FA7258D7CD2AD49AB1">
    <w:name w:val="45F4E628ADC8469FA7258D7CD2AD49AB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">
    <w:name w:val="7FD7F393B5624666BF8E190B3AF57C992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">
    <w:name w:val="8C0BDA8025E54C1D9C9C5FD378156C0D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">
    <w:name w:val="007CE597F0DB485CA0A48AB4785453AC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">
    <w:name w:val="6B2EABCB553B47DBABF863185026E237"/>
    <w:rsid w:val="00AD404F"/>
  </w:style>
  <w:style w:type="paragraph" w:customStyle="1" w:styleId="60489FBBA891476A9A0596DDC0604A6C">
    <w:name w:val="60489FBBA891476A9A0596DDC0604A6C"/>
    <w:rsid w:val="00AD404F"/>
  </w:style>
  <w:style w:type="paragraph" w:customStyle="1" w:styleId="BC17889400D84C99BF9901C500D88DCB">
    <w:name w:val="BC17889400D84C99BF9901C500D88DCB"/>
    <w:rsid w:val="00AD404F"/>
  </w:style>
  <w:style w:type="paragraph" w:customStyle="1" w:styleId="C0D7EF986F33450E8E7CCE28C17334D4">
    <w:name w:val="C0D7EF986F33450E8E7CCE28C17334D4"/>
    <w:rsid w:val="00AD404F"/>
  </w:style>
  <w:style w:type="paragraph" w:customStyle="1" w:styleId="5C10998A928046E1828A872148173BA3">
    <w:name w:val="5C10998A928046E1828A872148173BA3"/>
    <w:rsid w:val="00AD404F"/>
  </w:style>
  <w:style w:type="paragraph" w:customStyle="1" w:styleId="A824D3057B3847BE84212C057738B304">
    <w:name w:val="A824D3057B3847BE84212C057738B304"/>
    <w:rsid w:val="00AD404F"/>
  </w:style>
  <w:style w:type="paragraph" w:customStyle="1" w:styleId="58579DA7C3A84F2088B9456448199E9E3">
    <w:name w:val="58579DA7C3A84F2088B9456448199E9E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3">
    <w:name w:val="0127705B9EEB40A39CB8B4671B0AB391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1">
    <w:name w:val="6B2EABCB553B47DBABF863185026E237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">
    <w:name w:val="60489FBBA891476A9A0596DDC0604A6C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">
    <w:name w:val="BC17889400D84C99BF9901C500D88DCB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">
    <w:name w:val="C0D7EF986F33450E8E7CCE28C17334D4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">
    <w:name w:val="5C10998A928046E1828A872148173BA3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">
    <w:name w:val="A824D3057B3847BE84212C057738B304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3">
    <w:name w:val="7FD7F393B5624666BF8E190B3AF57C99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1">
    <w:name w:val="8C0BDA8025E54C1D9C9C5FD378156C0D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2">
    <w:name w:val="007CE597F0DB485CA0A48AB4785453AC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4">
    <w:name w:val="58579DA7C3A84F2088B9456448199E9E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2">
    <w:name w:val="60489FBBA891476A9A0596DDC0604A6C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2">
    <w:name w:val="BC17889400D84C99BF9901C500D88DCB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2">
    <w:name w:val="C0D7EF986F33450E8E7CCE28C17334D4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2">
    <w:name w:val="5C10998A928046E1828A872148173BA3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2">
    <w:name w:val="A824D3057B3847BE84212C057738B304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4">
    <w:name w:val="7FD7F393B5624666BF8E190B3AF57C99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2">
    <w:name w:val="8C0BDA8025E54C1D9C9C5FD378156C0D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3">
    <w:name w:val="007CE597F0DB485CA0A48AB4785453AC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5">
    <w:name w:val="58579DA7C3A84F2088B9456448199E9E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3">
    <w:name w:val="60489FBBA891476A9A0596DDC0604A6C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3">
    <w:name w:val="BC17889400D84C99BF9901C500D88DCB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3">
    <w:name w:val="C0D7EF986F33450E8E7CCE28C17334D4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3">
    <w:name w:val="5C10998A928046E1828A872148173BA3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3">
    <w:name w:val="A824D3057B3847BE84212C057738B304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5">
    <w:name w:val="7FD7F393B5624666BF8E190B3AF57C99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3">
    <w:name w:val="8C0BDA8025E54C1D9C9C5FD378156C0D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4">
    <w:name w:val="007CE597F0DB485CA0A48AB4785453AC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6">
    <w:name w:val="58579DA7C3A84F2088B9456448199E9E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4">
    <w:name w:val="60489FBBA891476A9A0596DDC0604A6C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4">
    <w:name w:val="BC17889400D84C99BF9901C500D88DCB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4">
    <w:name w:val="C0D7EF986F33450E8E7CCE28C17334D4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4">
    <w:name w:val="5C10998A928046E1828A872148173BA3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4">
    <w:name w:val="A824D3057B3847BE84212C057738B304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6">
    <w:name w:val="7FD7F393B5624666BF8E190B3AF57C99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4">
    <w:name w:val="8C0BDA8025E54C1D9C9C5FD378156C0D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5">
    <w:name w:val="007CE597F0DB485CA0A48AB4785453AC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7">
    <w:name w:val="58579DA7C3A84F2088B9456448199E9E7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5">
    <w:name w:val="60489FBBA891476A9A0596DDC0604A6C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5">
    <w:name w:val="BC17889400D84C99BF9901C500D88DCB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5">
    <w:name w:val="C0D7EF986F33450E8E7CCE28C17334D4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5">
    <w:name w:val="5C10998A928046E1828A872148173BA3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5">
    <w:name w:val="A824D3057B3847BE84212C057738B304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7">
    <w:name w:val="7FD7F393B5624666BF8E190B3AF57C997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5">
    <w:name w:val="8C0BDA8025E54C1D9C9C5FD378156C0D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6">
    <w:name w:val="007CE597F0DB485CA0A48AB4785453AC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8">
    <w:name w:val="58579DA7C3A84F2088B9456448199E9E8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6">
    <w:name w:val="60489FBBA891476A9A0596DDC0604A6C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6">
    <w:name w:val="BC17889400D84C99BF9901C500D88DCB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6">
    <w:name w:val="C0D7EF986F33450E8E7CCE28C17334D4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6">
    <w:name w:val="5C10998A928046E1828A872148173BA3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6">
    <w:name w:val="A824D3057B3847BE84212C057738B304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8">
    <w:name w:val="7FD7F393B5624666BF8E190B3AF57C998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6">
    <w:name w:val="8C0BDA8025E54C1D9C9C5FD378156C0D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7">
    <w:name w:val="007CE597F0DB485CA0A48AB4785453AC7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B24CD64FB64D308BC99F807F04ADEB">
    <w:name w:val="17B24CD64FB64D308BC99F807F04ADEB"/>
    <w:rsid w:val="00932045"/>
    <w:rPr>
      <w:lang w:val="cs-CZ" w:eastAsia="cs-CZ"/>
    </w:rPr>
  </w:style>
  <w:style w:type="paragraph" w:customStyle="1" w:styleId="58579DA7C3A84F2088B9456448199E9E9">
    <w:name w:val="58579DA7C3A84F2088B9456448199E9E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">
    <w:name w:val="32FD9E92F48B4777B09499E3A3D9323E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9">
    <w:name w:val="7FD7F393B5624666BF8E190B3AF57C99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8">
    <w:name w:val="007CE597F0DB485CA0A48AB4785453AC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0">
    <w:name w:val="58579DA7C3A84F2088B9456448199E9E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">
    <w:name w:val="32FD9E92F48B4777B09499E3A3D9323E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0">
    <w:name w:val="7FD7F393B5624666BF8E190B3AF57C99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9">
    <w:name w:val="007CE597F0DB485CA0A48AB4785453AC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">
    <w:name w:val="BB995ACEEBB84F2FBDA9CFDAED5C74D8"/>
    <w:rsid w:val="00932045"/>
    <w:rPr>
      <w:lang w:val="cs-CZ" w:eastAsia="cs-CZ"/>
    </w:rPr>
  </w:style>
  <w:style w:type="paragraph" w:customStyle="1" w:styleId="0C7DF495E85346C79F5D4AD49ED0EF26">
    <w:name w:val="0C7DF495E85346C79F5D4AD49ED0EF2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1">
    <w:name w:val="58579DA7C3A84F2088B9456448199E9E1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2">
    <w:name w:val="32FD9E92F48B4777B09499E3A3D9323E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">
    <w:name w:val="7C85F470B06642D79B108A046B161B2B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">
    <w:name w:val="176005FE10164EB1A62F029F793720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">
    <w:name w:val="35FA31AE270C401EA11729EDD2FE25B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1">
    <w:name w:val="7FD7F393B5624666BF8E190B3AF57C991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">
    <w:name w:val="BB995ACEEBB84F2FBDA9CFDAED5C74D8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0">
    <w:name w:val="007CE597F0DB485CA0A48AB4785453AC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">
    <w:name w:val="0C7DF495E85346C79F5D4AD49ED0EF26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2">
    <w:name w:val="58579DA7C3A84F2088B9456448199E9E1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3">
    <w:name w:val="32FD9E92F48B4777B09499E3A3D9323E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">
    <w:name w:val="7C85F470B06642D79B108A046B161B2B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">
    <w:name w:val="176005FE10164EB1A62F029F79372013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1">
    <w:name w:val="35FA31AE270C401EA11729EDD2FE25B6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2">
    <w:name w:val="7FD7F393B5624666BF8E190B3AF57C991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2">
    <w:name w:val="BB995ACEEBB84F2FBDA9CFDAED5C74D8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1">
    <w:name w:val="007CE597F0DB485CA0A48AB4785453AC1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2">
    <w:name w:val="0C7DF495E85346C79F5D4AD49ED0EF26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3">
    <w:name w:val="58579DA7C3A84F2088B9456448199E9E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4">
    <w:name w:val="32FD9E92F48B4777B09499E3A3D9323E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2">
    <w:name w:val="7C85F470B06642D79B108A046B161B2B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2">
    <w:name w:val="176005FE10164EB1A62F029F79372013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2">
    <w:name w:val="35FA31AE270C401EA11729EDD2FE25B6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3">
    <w:name w:val="7FD7F393B5624666BF8E190B3AF57C99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3">
    <w:name w:val="BB995ACEEBB84F2FBDA9CFDAED5C74D8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2">
    <w:name w:val="007CE597F0DB485CA0A48AB4785453AC1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3">
    <w:name w:val="0C7DF495E85346C79F5D4AD49ED0EF26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4">
    <w:name w:val="58579DA7C3A84F2088B9456448199E9E1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5">
    <w:name w:val="32FD9E92F48B4777B09499E3A3D9323E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3">
    <w:name w:val="7C85F470B06642D79B108A046B161B2B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3">
    <w:name w:val="176005FE10164EB1A62F029F79372013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3">
    <w:name w:val="35FA31AE270C401EA11729EDD2FE25B6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4">
    <w:name w:val="7FD7F393B5624666BF8E190B3AF57C991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4">
    <w:name w:val="BB995ACEEBB84F2FBDA9CFDAED5C74D8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3">
    <w:name w:val="007CE597F0DB485CA0A48AB4785453AC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4">
    <w:name w:val="0C7DF495E85346C79F5D4AD49ED0EF26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5">
    <w:name w:val="58579DA7C3A84F2088B9456448199E9E1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6">
    <w:name w:val="32FD9E92F48B4777B09499E3A3D9323E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4">
    <w:name w:val="7C85F470B06642D79B108A046B161B2B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4">
    <w:name w:val="176005FE10164EB1A62F029F79372013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4">
    <w:name w:val="35FA31AE270C401EA11729EDD2FE25B6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5">
    <w:name w:val="7FD7F393B5624666BF8E190B3AF57C991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5">
    <w:name w:val="BB995ACEEBB84F2FBDA9CFDAED5C74D8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4">
    <w:name w:val="007CE597F0DB485CA0A48AB4785453AC1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5">
    <w:name w:val="0C7DF495E85346C79F5D4AD49ED0EF26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6">
    <w:name w:val="58579DA7C3A84F2088B9456448199E9E1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7">
    <w:name w:val="32FD9E92F48B4777B09499E3A3D9323E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5">
    <w:name w:val="7C85F470B06642D79B108A046B161B2B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5">
    <w:name w:val="176005FE10164EB1A62F029F79372013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5">
    <w:name w:val="35FA31AE270C401EA11729EDD2FE25B6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6">
    <w:name w:val="7FD7F393B5624666BF8E190B3AF57C991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6">
    <w:name w:val="BB995ACEEBB84F2FBDA9CFDAED5C74D8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5">
    <w:name w:val="007CE597F0DB485CA0A48AB4785453AC1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6">
    <w:name w:val="0C7DF495E85346C79F5D4AD49ED0EF26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7">
    <w:name w:val="58579DA7C3A84F2088B9456448199E9E1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8">
    <w:name w:val="32FD9E92F48B4777B09499E3A3D9323E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6">
    <w:name w:val="7C85F470B06642D79B108A046B161B2B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6">
    <w:name w:val="176005FE10164EB1A62F029F79372013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6">
    <w:name w:val="35FA31AE270C401EA11729EDD2FE25B6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7">
    <w:name w:val="7FD7F393B5624666BF8E190B3AF57C991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7">
    <w:name w:val="BB995ACEEBB84F2FBDA9CFDAED5C74D8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6">
    <w:name w:val="007CE597F0DB485CA0A48AB4785453AC1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7">
    <w:name w:val="0C7DF495E85346C79F5D4AD49ED0EF26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8">
    <w:name w:val="58579DA7C3A84F2088B9456448199E9E1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">
    <w:name w:val="30D76835123C4DF3A72A4B70125AA65E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9">
    <w:name w:val="32FD9E92F48B4777B09499E3A3D9323E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7">
    <w:name w:val="7C85F470B06642D79B108A046B161B2B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7">
    <w:name w:val="176005FE10164EB1A62F029F79372013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7">
    <w:name w:val="35FA31AE270C401EA11729EDD2FE25B6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8">
    <w:name w:val="7FD7F393B5624666BF8E190B3AF57C991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8">
    <w:name w:val="BB995ACEEBB84F2FBDA9CFDAED5C74D8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7">
    <w:name w:val="007CE597F0DB485CA0A48AB4785453AC1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8">
    <w:name w:val="0C7DF495E85346C79F5D4AD49ED0EF26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9">
    <w:name w:val="58579DA7C3A84F2088B9456448199E9E1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">
    <w:name w:val="30D76835123C4DF3A72A4B70125AA65E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0">
    <w:name w:val="32FD9E92F48B4777B09499E3A3D9323E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8">
    <w:name w:val="7C85F470B06642D79B108A046B161B2B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8">
    <w:name w:val="176005FE10164EB1A62F029F79372013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8">
    <w:name w:val="35FA31AE270C401EA11729EDD2FE25B6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9">
    <w:name w:val="7FD7F393B5624666BF8E190B3AF57C991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9">
    <w:name w:val="BB995ACEEBB84F2FBDA9CFDAED5C74D8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8">
    <w:name w:val="007CE597F0DB485CA0A48AB4785453AC1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9">
    <w:name w:val="0C7DF495E85346C79F5D4AD49ED0EF26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0">
    <w:name w:val="58579DA7C3A84F2088B9456448199E9E20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2">
    <w:name w:val="30D76835123C4DF3A72A4B70125AA65E2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1">
    <w:name w:val="32FD9E92F48B4777B09499E3A3D9323E11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9">
    <w:name w:val="7C85F470B06642D79B108A046B161B2B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9">
    <w:name w:val="176005FE10164EB1A62F029F79372013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">
    <w:name w:val="81DE4CD1722142A88D31DE699EABAF02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0">
    <w:name w:val="7FD7F393B5624666BF8E190B3AF57C9920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0">
    <w:name w:val="BB995ACEEBB84F2FBDA9CFDAED5C74D810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9">
    <w:name w:val="007CE597F0DB485CA0A48AB4785453AC1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0">
    <w:name w:val="0C7DF495E85346C79F5D4AD49ED0EF261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1">
    <w:name w:val="58579DA7C3A84F2088B9456448199E9E2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3">
    <w:name w:val="30D76835123C4DF3A72A4B70125AA65E3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2">
    <w:name w:val="32FD9E92F48B4777B09499E3A3D9323E12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0">
    <w:name w:val="7C85F470B06642D79B108A046B161B2B1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0">
    <w:name w:val="176005FE10164EB1A62F029F793720131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1">
    <w:name w:val="81DE4CD1722142A88D31DE699EABAF02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1">
    <w:name w:val="7FD7F393B5624666BF8E190B3AF57C992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1">
    <w:name w:val="BB995ACEEBB84F2FBDA9CFDAED5C74D81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20">
    <w:name w:val="007CE597F0DB485CA0A48AB4785453AC2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1">
    <w:name w:val="0C7DF495E85346C79F5D4AD49ED0EF261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2">
    <w:name w:val="58579DA7C3A84F2088B9456448199E9E2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4">
    <w:name w:val="30D76835123C4DF3A72A4B70125AA65E4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3">
    <w:name w:val="32FD9E92F48B4777B09499E3A3D9323E13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1">
    <w:name w:val="7C85F470B06642D79B108A046B161B2B1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1">
    <w:name w:val="176005FE10164EB1A62F029F793720131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4">
    <w:name w:val="0127705B9EEB40A39CB8B4671B0AB3914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2">
    <w:name w:val="6B2EABCB553B47DBABF863185026E237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7">
    <w:name w:val="60489FBBA891476A9A0596DDC0604A6C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7">
    <w:name w:val="BC17889400D84C99BF9901C500D88DCB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7">
    <w:name w:val="C0D7EF986F33450E8E7CCE28C17334D4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7">
    <w:name w:val="5C10998A928046E1828A872148173BA3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7">
    <w:name w:val="A824D3057B3847BE84212C057738B304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BEFB5F06624448E8E4806EF10844C33">
    <w:name w:val="8BEFB5F06624448E8E4806EF10844C33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2">
    <w:name w:val="81DE4CD1722142A88D31DE699EABAF02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2">
    <w:name w:val="7FD7F393B5624666BF8E190B3AF57C992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2">
    <w:name w:val="BB995ACEEBB84F2FBDA9CFDAED5C74D81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21">
    <w:name w:val="007CE597F0DB485CA0A48AB4785453AC2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C02406C66974CD7A57BCDD2FE81A626">
    <w:name w:val="CC02406C66974CD7A57BCDD2FE81A626"/>
    <w:rsid w:val="00D21A39"/>
  </w:style>
  <w:style w:type="paragraph" w:customStyle="1" w:styleId="54D63FD817544B36B258D5DE00E220E9">
    <w:name w:val="54D63FD817544B36B258D5DE00E220E9"/>
    <w:rsid w:val="00D21A39"/>
  </w:style>
  <w:style w:type="paragraph" w:customStyle="1" w:styleId="C4F15AD27CBB44A49A4738BC7F7B84DD">
    <w:name w:val="C4F15AD27CBB44A49A4738BC7F7B84DD"/>
    <w:rsid w:val="00160F15"/>
  </w:style>
  <w:style w:type="paragraph" w:customStyle="1" w:styleId="4D534A29071A42B69DC3919C24E2B2B3">
    <w:name w:val="4D534A29071A42B69DC3919C24E2B2B3"/>
    <w:rsid w:val="00160F15"/>
  </w:style>
  <w:style w:type="paragraph" w:customStyle="1" w:styleId="30D76835123C4DF3A72A4B70125AA65E5">
    <w:name w:val="30D76835123C4DF3A72A4B70125AA65E5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2">
    <w:name w:val="7C85F470B06642D79B108A046B161B2B12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2">
    <w:name w:val="176005FE10164EB1A62F029F7937201312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3">
    <w:name w:val="81DE4CD1722142A88D31DE699EABAF023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1">
    <w:name w:val="C4F15AD27CBB44A49A4738BC7F7B84DD1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4D534A29071A42B69DC3919C24E2B2B31">
    <w:name w:val="4D534A29071A42B69DC3919C24E2B2B31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1">
    <w:name w:val="54D63FD817544B36B258D5DE00E220E91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2">
    <w:name w:val="0C7DF495E85346C79F5D4AD49ED0EF2612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3">
    <w:name w:val="58579DA7C3A84F2088B9456448199E9E2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6">
    <w:name w:val="30D76835123C4DF3A72A4B70125AA65E6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4">
    <w:name w:val="32FD9E92F48B4777B09499E3A3D9323E14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3">
    <w:name w:val="7C85F470B06642D79B108A046B161B2B1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3">
    <w:name w:val="176005FE10164EB1A62F029F793720131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5">
    <w:name w:val="0127705B9EEB40A39CB8B4671B0AB3915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3">
    <w:name w:val="6B2EABCB553B47DBABF863185026E237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8">
    <w:name w:val="60489FBBA891476A9A0596DDC0604A6C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8">
    <w:name w:val="BC17889400D84C99BF9901C500D88DCB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8">
    <w:name w:val="C0D7EF986F33450E8E7CCE28C17334D4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8">
    <w:name w:val="5C10998A928046E1828A872148173BA3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8">
    <w:name w:val="A824D3057B3847BE84212C057738B304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4">
    <w:name w:val="81DE4CD1722142A88D31DE699EABAF024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2">
    <w:name w:val="C4F15AD27CBB44A49A4738BC7F7B84DD2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2">
    <w:name w:val="54D63FD817544B36B258D5DE00E220E92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3">
    <w:name w:val="0C7DF495E85346C79F5D4AD49ED0EF2613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4">
    <w:name w:val="58579DA7C3A84F2088B9456448199E9E2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7">
    <w:name w:val="30D76835123C4DF3A72A4B70125AA65E7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4">
    <w:name w:val="7C85F470B06642D79B108A046B161B2B1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4">
    <w:name w:val="176005FE10164EB1A62F029F793720131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6">
    <w:name w:val="0127705B9EEB40A39CB8B4671B0AB3916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4">
    <w:name w:val="6B2EABCB553B47DBABF863185026E237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9">
    <w:name w:val="60489FBBA891476A9A0596DDC0604A6C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9">
    <w:name w:val="BC17889400D84C99BF9901C500D88DCB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9">
    <w:name w:val="C0D7EF986F33450E8E7CCE28C17334D4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9">
    <w:name w:val="5C10998A928046E1828A872148173BA3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9">
    <w:name w:val="A824D3057B3847BE84212C057738B304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5">
    <w:name w:val="81DE4CD1722142A88D31DE699EABAF025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3">
    <w:name w:val="C4F15AD27CBB44A49A4738BC7F7B84DD3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3">
    <w:name w:val="54D63FD817544B36B258D5DE00E220E93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4">
    <w:name w:val="0C7DF495E85346C79F5D4AD49ED0EF2614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5">
    <w:name w:val="58579DA7C3A84F2088B9456448199E9E2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8">
    <w:name w:val="30D76835123C4DF3A72A4B70125AA65E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5">
    <w:name w:val="32FD9E92F48B4777B09499E3A3D9323E1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5">
    <w:name w:val="7C85F470B06642D79B108A046B161B2B1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5">
    <w:name w:val="176005FE10164EB1A62F029F793720131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7">
    <w:name w:val="0127705B9EEB40A39CB8B4671B0AB391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5">
    <w:name w:val="6B2EABCB553B47DBABF863185026E237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0">
    <w:name w:val="60489FBBA891476A9A0596DDC0604A6C10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0">
    <w:name w:val="BC17889400D84C99BF9901C500D88DCB10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0">
    <w:name w:val="C0D7EF986F33450E8E7CCE28C17334D410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0">
    <w:name w:val="5C10998A928046E1828A872148173BA310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0">
    <w:name w:val="A824D3057B3847BE84212C057738B30410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6">
    <w:name w:val="81DE4CD1722142A88D31DE699EABAF02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4">
    <w:name w:val="C4F15AD27CBB44A49A4738BC7F7B84DD4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4">
    <w:name w:val="54D63FD817544B36B258D5DE00E220E94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5">
    <w:name w:val="0C7DF495E85346C79F5D4AD49ED0EF261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6">
    <w:name w:val="58579DA7C3A84F2088B9456448199E9E2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9">
    <w:name w:val="30D76835123C4DF3A72A4B70125AA65E9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6">
    <w:name w:val="32FD9E92F48B4777B09499E3A3D9323E1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6">
    <w:name w:val="7C85F470B06642D79B108A046B161B2B1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6">
    <w:name w:val="176005FE10164EB1A62F029F793720131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8">
    <w:name w:val="0127705B9EEB40A39CB8B4671B0AB391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6">
    <w:name w:val="6B2EABCB553B47DBABF863185026E237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1">
    <w:name w:val="60489FBBA891476A9A0596DDC0604A6C11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1">
    <w:name w:val="BC17889400D84C99BF9901C500D88DCB11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1">
    <w:name w:val="C0D7EF986F33450E8E7CCE28C17334D411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1">
    <w:name w:val="5C10998A928046E1828A872148173BA311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1">
    <w:name w:val="A824D3057B3847BE84212C057738B30411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7">
    <w:name w:val="81DE4CD1722142A88D31DE699EABAF02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5">
    <w:name w:val="C4F15AD27CBB44A49A4738BC7F7B84DD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5">
    <w:name w:val="54D63FD817544B36B258D5DE00E220E9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51EA4296D4A4D2B90F0B85FB65D4181">
    <w:name w:val="151EA4296D4A4D2B90F0B85FB65D4181"/>
    <w:rsid w:val="00B00A6E"/>
  </w:style>
  <w:style w:type="paragraph" w:customStyle="1" w:styleId="0C7DF495E85346C79F5D4AD49ED0EF2616">
    <w:name w:val="0C7DF495E85346C79F5D4AD49ED0EF261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7">
    <w:name w:val="58579DA7C3A84F2088B9456448199E9E2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51EA4296D4A4D2B90F0B85FB65D41811">
    <w:name w:val="151EA4296D4A4D2B90F0B85FB65D41811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0">
    <w:name w:val="30D76835123C4DF3A72A4B70125AA65E10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7">
    <w:name w:val="32FD9E92F48B4777B09499E3A3D9323E1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7">
    <w:name w:val="7C85F470B06642D79B108A046B161B2B1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7">
    <w:name w:val="176005FE10164EB1A62F029F793720131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9">
    <w:name w:val="0127705B9EEB40A39CB8B4671B0AB3919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7">
    <w:name w:val="6B2EABCB553B47DBABF863185026E237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2">
    <w:name w:val="60489FBBA891476A9A0596DDC0604A6C12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2">
    <w:name w:val="BC17889400D84C99BF9901C500D88DCB12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2">
    <w:name w:val="C0D7EF986F33450E8E7CCE28C17334D412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2">
    <w:name w:val="5C10998A928046E1828A872148173BA312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2">
    <w:name w:val="A824D3057B3847BE84212C057738B30412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8">
    <w:name w:val="81DE4CD1722142A88D31DE699EABAF02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6">
    <w:name w:val="C4F15AD27CBB44A49A4738BC7F7B84DD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6">
    <w:name w:val="54D63FD817544B36B258D5DE00E220E9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7">
    <w:name w:val="0C7DF495E85346C79F5D4AD49ED0EF261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8">
    <w:name w:val="58579DA7C3A84F2088B9456448199E9E2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51EA4296D4A4D2B90F0B85FB65D41812">
    <w:name w:val="151EA4296D4A4D2B90F0B85FB65D41812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1">
    <w:name w:val="30D76835123C4DF3A72A4B70125AA65E11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8">
    <w:name w:val="32FD9E92F48B4777B09499E3A3D9323E1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8">
    <w:name w:val="7C85F470B06642D79B108A046B161B2B1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8">
    <w:name w:val="176005FE10164EB1A62F029F793720131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10">
    <w:name w:val="0127705B9EEB40A39CB8B4671B0AB39110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8">
    <w:name w:val="6B2EABCB553B47DBABF863185026E237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3">
    <w:name w:val="60489FBBA891476A9A0596DDC0604A6C13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3">
    <w:name w:val="BC17889400D84C99BF9901C500D88DCB13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3">
    <w:name w:val="C0D7EF986F33450E8E7CCE28C17334D413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3">
    <w:name w:val="5C10998A928046E1828A872148173BA313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3">
    <w:name w:val="A824D3057B3847BE84212C057738B30413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9">
    <w:name w:val="81DE4CD1722142A88D31DE699EABAF029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7">
    <w:name w:val="C4F15AD27CBB44A49A4738BC7F7B84DD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7">
    <w:name w:val="54D63FD817544B36B258D5DE00E220E9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12BFBBF99A448D59634ACA889E7E02D">
    <w:name w:val="712BFBBF99A448D59634ACA889E7E02D"/>
    <w:rsid w:val="00B00A6E"/>
  </w:style>
  <w:style w:type="paragraph" w:customStyle="1" w:styleId="2B8E2DBE73D743F29438A57A4BA1CC0C">
    <w:name w:val="2B8E2DBE73D743F29438A57A4BA1CC0C"/>
    <w:rsid w:val="00B00A6E"/>
  </w:style>
  <w:style w:type="paragraph" w:customStyle="1" w:styleId="0C7DF495E85346C79F5D4AD49ED0EF2618">
    <w:name w:val="0C7DF495E85346C79F5D4AD49ED0EF2618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9">
    <w:name w:val="58579DA7C3A84F2088B9456448199E9E29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51EA4296D4A4D2B90F0B85FB65D41813">
    <w:name w:val="151EA4296D4A4D2B90F0B85FB65D41813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2">
    <w:name w:val="30D76835123C4DF3A72A4B70125AA65E12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9">
    <w:name w:val="32FD9E92F48B4777B09499E3A3D9323E19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9">
    <w:name w:val="7C85F470B06642D79B108A046B161B2B19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9">
    <w:name w:val="176005FE10164EB1A62F029F7937201319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11">
    <w:name w:val="0127705B9EEB40A39CB8B4671B0AB39111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9">
    <w:name w:val="6B2EABCB553B47DBABF863185026E2379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4">
    <w:name w:val="60489FBBA891476A9A0596DDC0604A6C14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12BFBBF99A448D59634ACA889E7E02D1">
    <w:name w:val="712BFBBF99A448D59634ACA889E7E02D1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4">
    <w:name w:val="BC17889400D84C99BF9901C500D88DCB14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4">
    <w:name w:val="C0D7EF986F33450E8E7CCE28C17334D414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2B8E2DBE73D743F29438A57A4BA1CC0C1">
    <w:name w:val="2B8E2DBE73D743F29438A57A4BA1CC0C1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4">
    <w:name w:val="5C10998A928046E1828A872148173BA314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4">
    <w:name w:val="A824D3057B3847BE84212C057738B30414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10">
    <w:name w:val="81DE4CD1722142A88D31DE699EABAF0210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8">
    <w:name w:val="C4F15AD27CBB44A49A4738BC7F7B84DD8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8">
    <w:name w:val="54D63FD817544B36B258D5DE00E220E98"/>
    <w:rsid w:val="004A20A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9">
    <w:name w:val="0C7DF495E85346C79F5D4AD49ED0EF2619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30">
    <w:name w:val="58579DA7C3A84F2088B9456448199E9E30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51EA4296D4A4D2B90F0B85FB65D41814">
    <w:name w:val="151EA4296D4A4D2B90F0B85FB65D41814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3">
    <w:name w:val="30D76835123C4DF3A72A4B70125AA65E13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20">
    <w:name w:val="7C85F470B06642D79B108A046B161B2B20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20">
    <w:name w:val="176005FE10164EB1A62F029F7937201320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12">
    <w:name w:val="0127705B9EEB40A39CB8B4671B0AB39112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10">
    <w:name w:val="6B2EABCB553B47DBABF863185026E23710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5">
    <w:name w:val="60489FBBA891476A9A0596DDC0604A6C15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12BFBBF99A448D59634ACA889E7E02D2">
    <w:name w:val="712BFBBF99A448D59634ACA889E7E02D2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5">
    <w:name w:val="BC17889400D84C99BF9901C500D88DCB15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5">
    <w:name w:val="C0D7EF986F33450E8E7CCE28C17334D415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2B8E2DBE73D743F29438A57A4BA1CC0C2">
    <w:name w:val="2B8E2DBE73D743F29438A57A4BA1CC0C2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5">
    <w:name w:val="5C10998A928046E1828A872148173BA315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5">
    <w:name w:val="A824D3057B3847BE84212C057738B30415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11">
    <w:name w:val="81DE4CD1722142A88D31DE699EABAF0211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9">
    <w:name w:val="C4F15AD27CBB44A49A4738BC7F7B84DD9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9">
    <w:name w:val="54D63FD817544B36B258D5DE00E220E99"/>
    <w:rsid w:val="00054923"/>
    <w:pPr>
      <w:spacing w:after="0"/>
    </w:pPr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DP-hodnoceni-vedouciho-2021-05-14.dotm</Template>
  <TotalTime>0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Posudek kvalifikační práce</vt:lpstr>
      <vt:lpstr>Posudek kvalifikační práce</vt:lpstr>
    </vt:vector>
  </TitlesOfParts>
  <Company>Univerzita Tomáše Bati ve Zlíně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kvalifikační práce</dc:title>
  <dc:subject/>
  <dc:creator>Pavel Tomášek</dc:creator>
  <cp:keywords/>
  <dc:description/>
  <cp:lastModifiedBy>Pavel Tomášek</cp:lastModifiedBy>
  <cp:revision>2</cp:revision>
  <cp:lastPrinted>2021-03-29T11:03:00Z</cp:lastPrinted>
  <dcterms:created xsi:type="dcterms:W3CDTF">2021-05-14T13:47:00Z</dcterms:created>
  <dcterms:modified xsi:type="dcterms:W3CDTF">2021-05-14T13:47:00Z</dcterms:modified>
</cp:coreProperties>
</file>