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cs-CZ"/>
        </w:rPr>
        <w:id w:val="1207995765"/>
        <w:lock w:val="contentLocked"/>
        <w:placeholder>
          <w:docPart w:val="DefaultPlaceholder_-1854013440"/>
        </w:placeholder>
        <w:group/>
      </w:sdtPr>
      <w:sdtEndPr>
        <w:rPr>
          <w:rFonts w:eastAsiaTheme="minorHAnsi" w:cs="Times New Roman"/>
          <w:b w:val="0"/>
          <w:color w:val="FFFFFF" w:themeColor="background1"/>
          <w:sz w:val="8"/>
          <w:szCs w:val="8"/>
        </w:rPr>
      </w:sdtEndPr>
      <w:sdtContent>
        <w:p w14:paraId="0019F3F0" w14:textId="34EA8517" w:rsidR="00FF028E" w:rsidRPr="00C66169" w:rsidRDefault="00FF028E" w:rsidP="00C03BE8">
          <w:pPr>
            <w:pStyle w:val="Heading1"/>
            <w:rPr>
              <w:b w:val="0"/>
              <w:lang w:val="cs-CZ"/>
            </w:rPr>
          </w:pPr>
          <w:r w:rsidRPr="00C66169">
            <w:rPr>
              <w:lang w:val="cs-CZ"/>
            </w:rPr>
            <w:t xml:space="preserve">HODNOCENÍ </w:t>
          </w:r>
          <w:r w:rsidR="00952E21" w:rsidRPr="00952E21">
            <w:rPr>
              <w:lang w:val="cs-CZ"/>
            </w:rPr>
            <w:t xml:space="preserve">OPONENTA </w:t>
          </w:r>
          <w:r w:rsidR="0069339A" w:rsidRPr="0069339A">
            <w:rPr>
              <w:lang w:val="cs-CZ"/>
            </w:rPr>
            <w:t xml:space="preserve">DIPLOMOVÉ </w:t>
          </w:r>
          <w:r w:rsidRPr="00C66169">
            <w:rPr>
              <w:lang w:val="cs-CZ"/>
            </w:rPr>
            <w:t>PRÁCE</w:t>
          </w:r>
        </w:p>
        <w:p w14:paraId="7EAFF70E" w14:textId="77777777" w:rsidR="00FF028E" w:rsidRPr="00C66169" w:rsidRDefault="00FF028E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6" w:space="0" w:color="auto"/>
              <w:insideV w:val="single" w:sz="12" w:space="0" w:color="auto"/>
            </w:tblBorders>
            <w:tblCellMar>
              <w:left w:w="85" w:type="dxa"/>
              <w:right w:w="85" w:type="dxa"/>
            </w:tblCellMar>
            <w:tblLook w:val="01E0" w:firstRow="1" w:lastRow="1" w:firstColumn="1" w:lastColumn="1" w:noHBand="0" w:noVBand="0"/>
          </w:tblPr>
          <w:tblGrid>
            <w:gridCol w:w="2153"/>
            <w:gridCol w:w="6843"/>
          </w:tblGrid>
          <w:tr w:rsidR="0050078E" w:rsidRPr="00C66169" w14:paraId="5B0F3AB9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FA5CF1F" w14:textId="4A0FAFE3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práce</w:t>
                </w:r>
              </w:p>
            </w:tc>
            <w:sdt>
              <w:sdtPr>
                <w:rPr>
                  <w:b/>
                  <w:lang w:val="cs-CZ"/>
                </w:rPr>
                <w:tag w:val="author"/>
                <w:id w:val="372503854"/>
                <w:lock w:val="sdtLocked"/>
                <w:placeholder>
                  <w:docPart w:val="0C7DF495E85346C79F5D4AD49ED0EF26"/>
                </w:placeholder>
                <w:showingPlcHdr/>
                <w:text/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707A344" w14:textId="7777777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autora práce.</w:t>
                    </w:r>
                  </w:p>
                </w:tc>
              </w:sdtContent>
            </w:sdt>
          </w:tr>
          <w:tr w:rsidR="0050078E" w:rsidRPr="00C66169" w14:paraId="661E9903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724CAEEF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Studijní program</w:t>
                </w:r>
              </w:p>
            </w:tc>
            <w:sdt>
              <w:sdtPr>
                <w:rPr>
                  <w:b/>
                  <w:lang w:val="cs-CZ"/>
                </w:rPr>
                <w:tag w:val="studyProgramme"/>
                <w:id w:val="-513993558"/>
                <w:lock w:val="sdtLocked"/>
                <w:placeholder>
                  <w:docPart w:val="58579DA7C3A84F2088B9456448199E9E"/>
                </w:placeholder>
                <w:showingPlcHdr/>
                <w:dropDownList>
                  <w:listItem w:value="Zvolte položku"/>
                  <w:listItem w:displayText="Bezpečnost společnosti" w:value="Bezpečnost společnosti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02DFFDF7" w14:textId="34F01B4B" w:rsidR="0050078E" w:rsidRPr="00C66169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studijní program.</w:t>
                    </w:r>
                  </w:p>
                </w:tc>
              </w:sdtContent>
            </w:sdt>
          </w:tr>
          <w:tr w:rsidR="0069339A" w:rsidRPr="00C66169" w14:paraId="04492737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193C6F99" w14:textId="18DCDBA1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Specializace</w:t>
                </w:r>
              </w:p>
            </w:tc>
            <w:sdt>
              <w:sdtPr>
                <w:rPr>
                  <w:b/>
                  <w:lang w:val="cs-CZ"/>
                </w:rPr>
                <w:tag w:val="studySpecialization"/>
                <w:id w:val="-919025377"/>
                <w:lock w:val="sdtLocked"/>
                <w:placeholder>
                  <w:docPart w:val="151EA4296D4A4D2B90F0B85FB65D4181"/>
                </w:placeholder>
                <w:showingPlcHdr/>
                <w:dropDownList>
                  <w:listItem w:value="Zvolte položku"/>
                  <w:listItem w:displayText="Ochrana obyvatelstva" w:value="Ochrana obyvatelstva"/>
                  <w:listItem w:displayText="Rizikové inženýrství" w:value="Rizikové inženýrství"/>
                  <w:listItem w:displayText="Bezpečnost logistických systémů" w:value="Bezpečnost logistických systémů"/>
                  <w:listItem w:displayText="Environmentální bezpečnost" w:value="Environmentální bezpečnost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3E920EA8" w14:textId="161311BF" w:rsidR="0069339A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 xml:space="preserve">Zvolte </w:t>
                    </w:r>
                    <w:r>
                      <w:rPr>
                        <w:rStyle w:val="PlaceholderText"/>
                        <w:lang w:val="cs-CZ"/>
                      </w:rPr>
                      <w:t>specializaci</w:t>
                    </w:r>
                    <w:r w:rsidRPr="00C66169">
                      <w:rPr>
                        <w:rStyle w:val="PlaceholderText"/>
                        <w:lang w:val="cs-CZ"/>
                      </w:rPr>
                      <w:t>.</w:t>
                    </w:r>
                  </w:p>
                </w:tc>
              </w:sdtContent>
            </w:sdt>
          </w:tr>
          <w:tr w:rsidR="0050078E" w:rsidRPr="00C66169" w14:paraId="10732978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EE0EF58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Forma studia</w:t>
                </w:r>
              </w:p>
            </w:tc>
            <w:sdt>
              <w:sdtPr>
                <w:rPr>
                  <w:b/>
                  <w:lang w:val="cs-CZ"/>
                </w:rPr>
                <w:tag w:val="studyForm"/>
                <w:id w:val="-1635719653"/>
                <w:lock w:val="sdtLocked"/>
                <w:placeholder>
                  <w:docPart w:val="30D76835123C4DF3A72A4B70125AA65E"/>
                </w:placeholder>
                <w:showingPlcHdr/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64AD8FC" w14:textId="7DB2592B" w:rsidR="0050078E" w:rsidRPr="00C66169" w:rsidRDefault="006A01E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formu studia.</w:t>
                    </w:r>
                  </w:p>
                </w:tc>
              </w:sdtContent>
            </w:sdt>
          </w:tr>
          <w:tr w:rsidR="0050078E" w:rsidRPr="00C66169" w14:paraId="499EF4E0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2D0AA5F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Akademický rok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acYear"/>
                  <w:id w:val="-779564745"/>
                  <w:lock w:val="sdtLocked"/>
                  <w:placeholder>
                    <w:docPart w:val="32FD9E92F48B4777B09499E3A3D9323E"/>
                  </w:placeholder>
                  <w:showingPlcHdr/>
                  <w:text/>
                </w:sdtPr>
                <w:sdtEndPr/>
                <w:sdtContent>
                  <w:p w14:paraId="0C8E494E" w14:textId="3418A30D" w:rsidR="0050078E" w:rsidRPr="00C66169" w:rsidRDefault="00025D6B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akademický rok (př.: 2020/2021).</w:t>
                    </w:r>
                  </w:p>
                </w:sdtContent>
              </w:sdt>
            </w:tc>
          </w:tr>
          <w:tr w:rsidR="0050078E" w:rsidRPr="00C66169" w14:paraId="2298B876" w14:textId="77777777" w:rsidTr="009A3D59">
            <w:trPr>
              <w:trHeight w:val="319"/>
            </w:trPr>
            <w:tc>
              <w:tcPr>
                <w:tcW w:w="2160" w:type="dxa"/>
                <w:shd w:val="clear" w:color="auto" w:fill="F2F2F2"/>
                <w:vAlign w:val="center"/>
              </w:tcPr>
              <w:p w14:paraId="7225106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Téma práce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title"/>
                  <w:id w:val="-1208713291"/>
                  <w:lock w:val="sdtLocked"/>
                  <w:placeholder>
                    <w:docPart w:val="7C85F470B06642D79B108A046B161B2B"/>
                  </w:placeholder>
                  <w:showingPlcHdr/>
                  <w:text/>
                </w:sdtPr>
                <w:sdtEndPr/>
                <w:sdtContent>
                  <w:p w14:paraId="12F38096" w14:textId="77777777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téma práce.</w:t>
                    </w:r>
                  </w:p>
                </w:sdtContent>
              </w:sdt>
            </w:tc>
          </w:tr>
          <w:tr w:rsidR="0050078E" w:rsidRPr="00C66169" w14:paraId="1C363DD5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57E942A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posudku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evaluator"/>
                  <w:id w:val="-1917772129"/>
                  <w:lock w:val="sdtLocked"/>
                  <w:placeholder>
                    <w:docPart w:val="176005FE10164EB1A62F029F79372013"/>
                  </w:placeholder>
                  <w:showingPlcHdr/>
                  <w:text/>
                </w:sdtPr>
                <w:sdtEndPr/>
                <w:sdtContent>
                  <w:p w14:paraId="2AAF2549" w14:textId="47066495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sebe – autora tohoto posudku.</w:t>
                    </w:r>
                  </w:p>
                </w:sdtContent>
              </w:sdt>
            </w:tc>
          </w:tr>
        </w:tbl>
        <w:p w14:paraId="67EEE5D3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85" w:type="dxa"/>
              <w:right w:w="85" w:type="dxa"/>
            </w:tblCellMar>
            <w:tblLook w:val="0620" w:firstRow="1" w:lastRow="0" w:firstColumn="0" w:lastColumn="0" w:noHBand="1" w:noVBand="1"/>
          </w:tblPr>
          <w:tblGrid>
            <w:gridCol w:w="424"/>
            <w:gridCol w:w="5782"/>
            <w:gridCol w:w="970"/>
            <w:gridCol w:w="1840"/>
          </w:tblGrid>
          <w:tr w:rsidR="0050078E" w:rsidRPr="00C66169" w14:paraId="01D25955" w14:textId="77777777" w:rsidTr="009A3D59">
            <w:trPr>
              <w:trHeight w:val="315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52F3BA80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noWrap/>
                <w:vAlign w:val="center"/>
                <w:hideMark/>
              </w:tcPr>
              <w:p w14:paraId="6B469B16" w14:textId="77777777" w:rsidR="0050078E" w:rsidRPr="00C66169" w:rsidRDefault="0050078E" w:rsidP="0050078E">
                <w:pPr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Kritéria hodnocení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EB88BFD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Váha</w:t>
                </w:r>
              </w:p>
            </w:tc>
            <w:tc>
              <w:tcPr>
                <w:tcW w:w="1849" w:type="dxa"/>
                <w:shd w:val="clear" w:color="auto" w:fill="auto"/>
                <w:noWrap/>
                <w:vAlign w:val="center"/>
                <w:hideMark/>
              </w:tcPr>
              <w:p w14:paraId="58DF1916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Hodnocení</w:t>
                </w:r>
              </w:p>
            </w:tc>
          </w:tr>
          <w:tr w:rsidR="0050078E" w:rsidRPr="00C66169" w14:paraId="49429D71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7DB9BA69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1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1589D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 xml:space="preserve">Formulace cílů práce a použité metody 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5521635D" w14:textId="3E55DE0E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</w:t>
                </w:r>
                <w:r w:rsidR="0069339A">
                  <w:rPr>
                    <w:lang w:val="cs-CZ"/>
                  </w:rPr>
                  <w:t>7</w:t>
                </w:r>
              </w:p>
            </w:tc>
            <w:sdt>
              <w:sdtPr>
                <w:rPr>
                  <w:lang w:val="cs-CZ"/>
                </w:rPr>
                <w:tag w:val="q1"/>
                <w:id w:val="-1697071388"/>
                <w:lock w:val="sdtLocked"/>
                <w:placeholder>
                  <w:docPart w:val="0127705B9EEB40A39CB8B4671B0AB391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  <w:hideMark/>
                  </w:tcPr>
                  <w:p w14:paraId="7CEDC8F0" w14:textId="7EF14419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034D008A" w14:textId="77777777" w:rsidTr="009A3D59">
            <w:trPr>
              <w:trHeight w:val="39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1B9ED471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2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3748A51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teoretické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8F2BD2B" w14:textId="68FE7E6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</w:t>
                </w:r>
                <w:r w:rsidR="0069339A">
                  <w:rPr>
                    <w:lang w:val="cs-CZ"/>
                  </w:rPr>
                  <w:t>15</w:t>
                </w:r>
              </w:p>
            </w:tc>
            <w:sdt>
              <w:sdtPr>
                <w:rPr>
                  <w:lang w:val="cs-CZ"/>
                </w:rPr>
                <w:tag w:val="q2"/>
                <w:id w:val="-1891487222"/>
                <w:lock w:val="sdtLocked"/>
                <w:placeholder>
                  <w:docPart w:val="6B2EABCB553B47DBABF863185026E237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501BF3" w14:textId="7C85EEF8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D84DB6A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3C1A57A5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3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A1208C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analyticko-empirické části prác</w:t>
                </w:r>
                <w:r w:rsidR="00C03BE8" w:rsidRPr="00C66169">
                  <w:rPr>
                    <w:lang w:val="cs-CZ"/>
                  </w:rPr>
                  <w:t>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156A6FE8" w14:textId="18DFDC8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0,2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3"/>
                <w:id w:val="488917316"/>
                <w:lock w:val="sdtLocked"/>
                <w:placeholder>
                  <w:docPart w:val="60489FBBA891476A9A0596DDC0604A6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2F53D0FA" w14:textId="298D65A5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69339A" w:rsidRPr="00C66169" w14:paraId="6473AF0F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2DEAA04" w14:textId="2E74DC49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4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732D2FBF" w14:textId="6E58FB38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Úroveň aplikační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278D997D" w14:textId="083DB4DA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4"/>
                <w:id w:val="654106031"/>
                <w:lock w:val="sdtLocked"/>
                <w:placeholder>
                  <w:docPart w:val="712BFBBF99A448D59634ACA889E7E02D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7E4627D9" w14:textId="7F641507" w:rsidR="0069339A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643CD83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2CE24E1F" w14:textId="5A4D2E1E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5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00DBC23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Výstavba textu a jeho logická provázanost, kvalitativní a</w:t>
                </w:r>
                <w:r w:rsidR="002545BF" w:rsidRPr="00C66169">
                  <w:rPr>
                    <w:lang w:val="cs-CZ"/>
                  </w:rPr>
                  <w:t> </w:t>
                </w:r>
                <w:r w:rsidRPr="00C66169">
                  <w:rPr>
                    <w:lang w:val="cs-CZ"/>
                  </w:rPr>
                  <w:t>kvantitativní parametry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9B6B8B6" w14:textId="269A1CC2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</w:t>
                </w:r>
                <w:r w:rsidR="0069339A">
                  <w:rPr>
                    <w:lang w:val="cs-CZ"/>
                  </w:rPr>
                  <w:t>08</w:t>
                </w:r>
              </w:p>
            </w:tc>
            <w:sdt>
              <w:sdtPr>
                <w:rPr>
                  <w:lang w:val="cs-CZ"/>
                </w:rPr>
                <w:tag w:val="q5"/>
                <w:id w:val="-771323967"/>
                <w:lock w:val="sdtLocked"/>
                <w:placeholder>
                  <w:docPart w:val="BC17889400D84C99BF9901C500D88DCB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1D8D3D8" w14:textId="2C3A5C0F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1AB2372E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622FFA0C" w14:textId="37433843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6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659887EE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Splnění cílů práce a relevance závěrů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27A3B30B" w14:textId="2A024461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6"/>
                <w:id w:val="311378594"/>
                <w:lock w:val="sdtLocked"/>
                <w:placeholder>
                  <w:docPart w:val="C0D7EF986F33450E8E7CCE28C17334D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E1870F5" w14:textId="5FB1D527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69339A" w:rsidRPr="00C66169" w14:paraId="69BDB391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13D85CCD" w14:textId="28D24685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7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E6CCF41" w14:textId="2088781E" w:rsidR="0069339A" w:rsidRPr="00C66169" w:rsidRDefault="0069339A" w:rsidP="0050078E">
                <w:pPr>
                  <w:rPr>
                    <w:lang w:val="cs-CZ"/>
                  </w:rPr>
                </w:pPr>
                <w:r w:rsidRPr="0069339A">
                  <w:rPr>
                    <w:lang w:val="cs-CZ"/>
                  </w:rPr>
                  <w:t>Odborný přínos práce a její praktické využití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5F57E5F3" w14:textId="3BE36717" w:rsidR="0069339A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7"/>
                <w:id w:val="-1845076317"/>
                <w:lock w:val="sdtLocked"/>
                <w:placeholder>
                  <w:docPart w:val="2B8E2DBE73D743F29438A57A4BA1CC0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A1D8680" w14:textId="22408DC4" w:rsidR="0069339A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6B4BC5E9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1FBA0D3" w14:textId="579AD7E7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8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D55929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Jazyková úroveň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06E4D5AA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0,05</w:t>
                </w:r>
              </w:p>
            </w:tc>
            <w:sdt>
              <w:sdtPr>
                <w:rPr>
                  <w:lang w:val="cs-CZ"/>
                </w:rPr>
                <w:tag w:val="q8"/>
                <w:id w:val="-1428336068"/>
                <w:lock w:val="sdtLocked"/>
                <w:placeholder>
                  <w:docPart w:val="5C10998A928046E1828A872148173BA3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E5A085" w14:textId="079BCE49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290E21FF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54F4734E" w14:textId="09A20B2D" w:rsidR="0050078E" w:rsidRPr="00C66169" w:rsidRDefault="0069339A" w:rsidP="002545BF">
                <w:pPr>
                  <w:jc w:val="center"/>
                  <w:rPr>
                    <w:lang w:val="cs-CZ"/>
                  </w:rPr>
                </w:pPr>
                <w:r>
                  <w:rPr>
                    <w:lang w:val="cs-CZ"/>
                  </w:rPr>
                  <w:t>9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40F8545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Formální náležitosti práce (včetně citací a užití šablony)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11C7B797" w14:textId="19E7ECFB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</w:t>
                </w:r>
                <w:r w:rsidR="0069339A">
                  <w:rPr>
                    <w:lang w:val="cs-CZ"/>
                  </w:rPr>
                  <w:t>5</w:t>
                </w:r>
              </w:p>
            </w:tc>
            <w:sdt>
              <w:sdtPr>
                <w:rPr>
                  <w:lang w:val="cs-CZ"/>
                </w:rPr>
                <w:tag w:val="q9"/>
                <w:id w:val="1279764245"/>
                <w:lock w:val="sdtLocked"/>
                <w:placeholder>
                  <w:docPart w:val="A824D3057B3847BE84212C057738B30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35DAE19D" w14:textId="7AEB257D" w:rsidR="0050078E" w:rsidRPr="00C66169" w:rsidRDefault="006A01E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79967D61" w14:textId="77777777" w:rsidTr="009A3D59">
            <w:trPr>
              <w:trHeight w:val="330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1E3B04F0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921BC" w14:textId="77777777" w:rsidR="0050078E" w:rsidRPr="00C66169" w:rsidRDefault="0050078E" w:rsidP="0050078E">
                <w:pPr>
                  <w:rPr>
                    <w:b/>
                    <w:bCs/>
                    <w:lang w:val="cs-CZ"/>
                  </w:rPr>
                </w:pPr>
                <w:r w:rsidRPr="00C66169">
                  <w:rPr>
                    <w:b/>
                    <w:bCs/>
                    <w:lang w:val="cs-CZ"/>
                  </w:rPr>
                  <w:t>Návrh hodnocení dle váženého průměru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FD00C20" w14:textId="248B4ECF" w:rsidR="0050078E" w:rsidRPr="00C66169" w:rsidRDefault="00257586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fldChar w:fldCharType="begin"/>
                </w:r>
                <w:r w:rsidRPr="00C66169">
                  <w:rPr>
                    <w:lang w:val="cs-CZ"/>
                  </w:rPr>
                  <w:instrText xml:space="preserve"> =SUM(ABOVE) \# "0,00" </w:instrText>
                </w:r>
                <w:r w:rsidRPr="00C66169">
                  <w:rPr>
                    <w:lang w:val="cs-CZ"/>
                  </w:rPr>
                  <w:fldChar w:fldCharType="separate"/>
                </w:r>
                <w:r w:rsidR="0069339A">
                  <w:rPr>
                    <w:noProof/>
                    <w:lang w:val="cs-CZ"/>
                  </w:rPr>
                  <w:t>1,00</w:t>
                </w:r>
                <w:r w:rsidRPr="00C66169">
                  <w:rPr>
                    <w:lang w:val="cs-CZ"/>
                  </w:rPr>
                  <w:fldChar w:fldCharType="end"/>
                </w:r>
              </w:p>
            </w:tc>
            <w:sdt>
              <w:sdtPr>
                <w:rPr>
                  <w:b/>
                  <w:lang w:val="cs-CZ"/>
                </w:rPr>
                <w:tag w:val="qResult"/>
                <w:id w:val="-1697997386"/>
                <w:lock w:val="sdtLocked"/>
                <w:placeholder>
                  <w:docPart w:val="8BEFB5F06624448E8E4806EF10844C33"/>
                </w:placeholder>
                <w:text/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6B6E17DE" w14:textId="6FE50ED3" w:rsidR="0050078E" w:rsidRPr="00C66169" w:rsidRDefault="006A01E6" w:rsidP="002545BF">
                    <w:pPr>
                      <w:jc w:val="center"/>
                      <w:rPr>
                        <w:b/>
                        <w:lang w:val="cs-CZ"/>
                      </w:rPr>
                    </w:pPr>
                    <w:r>
                      <w:rPr>
                        <w:b/>
                        <w:lang w:val="cs-CZ"/>
                      </w:rPr>
                      <w:t>-</w:t>
                    </w:r>
                  </w:p>
                </w:tc>
              </w:sdtContent>
            </w:sdt>
          </w:tr>
        </w:tbl>
        <w:p w14:paraId="1D54FB6F" w14:textId="77777777" w:rsidR="00C10568" w:rsidRPr="00C66169" w:rsidRDefault="00C10568" w:rsidP="00FF028E">
          <w:pPr>
            <w:rPr>
              <w:rFonts w:cs="Times New Roman"/>
              <w:szCs w:val="24"/>
              <w:lang w:val="cs-CZ"/>
            </w:rPr>
          </w:pPr>
          <w:bookmarkStart w:id="0" w:name="_GoBack"/>
          <w:bookmarkEnd w:id="0"/>
        </w:p>
        <w:p w14:paraId="603E9B47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sdt>
          <w:sdtPr>
            <w:rPr>
              <w:rFonts w:cs="Times New Roman"/>
              <w:szCs w:val="24"/>
              <w:lang w:val="cs-CZ"/>
            </w:rPr>
            <w:tag w:val="comment"/>
            <w:id w:val="1620576207"/>
            <w:lock w:val="sdtLocked"/>
            <w:placeholder>
              <w:docPart w:val="81DE4CD1722142A88D31DE699EABAF02"/>
            </w:placeholder>
            <w:showingPlcHdr/>
          </w:sdtPr>
          <w:sdtEndPr>
            <w:rPr>
              <w:rFonts w:cstheme="minorBidi"/>
              <w:szCs w:val="22"/>
            </w:rPr>
          </w:sdtEndPr>
          <w:sdtContent>
            <w:p w14:paraId="5CD7D758" w14:textId="1A7746E3" w:rsidR="004B2D21" w:rsidRPr="0035687A" w:rsidRDefault="00F22434" w:rsidP="0035687A">
              <w:pPr>
                <w:rPr>
                  <w:rFonts w:cs="Times New Roman"/>
                  <w:szCs w:val="24"/>
                  <w:lang w:val="cs-CZ"/>
                </w:rPr>
              </w:pPr>
              <w:r>
                <w:rPr>
                  <w:rStyle w:val="PlaceholderText"/>
                  <w:lang w:val="cs-CZ"/>
                </w:rPr>
                <w:t>Vl</w:t>
              </w:r>
              <w:r w:rsidRPr="00C66169">
                <w:rPr>
                  <w:rStyle w:val="PlaceholderText"/>
                  <w:lang w:val="cs-CZ"/>
                </w:rPr>
                <w:t>ožte komentář hodnocené kvalifikační práce</w:t>
              </w:r>
              <w:r w:rsidRPr="00952E21">
                <w:rPr>
                  <w:rStyle w:val="PlaceholderText"/>
                  <w:lang w:val="cs-CZ"/>
                </w:rPr>
                <w:t>.</w:t>
              </w:r>
            </w:p>
          </w:sdtContent>
        </w:sdt>
        <w:p w14:paraId="5F6D4207" w14:textId="77777777" w:rsidR="00541F7D" w:rsidRDefault="00541F7D" w:rsidP="00D475B5">
          <w:pPr>
            <w:rPr>
              <w:rFonts w:cs="Times New Roman"/>
              <w:color w:val="FF0000"/>
              <w:szCs w:val="24"/>
              <w:lang w:val="cs-CZ"/>
            </w:rPr>
          </w:pPr>
        </w:p>
        <w:p w14:paraId="6379FEB6" w14:textId="77777777" w:rsidR="00952E21" w:rsidRDefault="00952E21" w:rsidP="00952E21">
          <w:pPr>
            <w:rPr>
              <w:rFonts w:cs="Times New Roman"/>
              <w:szCs w:val="24"/>
              <w:lang w:val="cs-CZ"/>
            </w:rPr>
          </w:pPr>
        </w:p>
        <w:p w14:paraId="550F3E0F" w14:textId="5BA852B6" w:rsidR="00952E21" w:rsidRPr="00952E21" w:rsidRDefault="00952E21" w:rsidP="00952E21">
          <w:pPr>
            <w:rPr>
              <w:rFonts w:cs="Times New Roman"/>
              <w:b/>
              <w:szCs w:val="24"/>
              <w:lang w:val="cs-CZ"/>
            </w:rPr>
          </w:pPr>
          <w:r w:rsidRPr="00952E21">
            <w:rPr>
              <w:rFonts w:cs="Times New Roman"/>
              <w:b/>
              <w:szCs w:val="24"/>
              <w:lang w:val="cs-CZ"/>
            </w:rPr>
            <w:t>Otázky k obhajobě:</w:t>
          </w:r>
        </w:p>
        <w:sdt>
          <w:sdtPr>
            <w:rPr>
              <w:rFonts w:cs="Times New Roman"/>
              <w:szCs w:val="24"/>
              <w:lang w:val="cs-CZ"/>
            </w:rPr>
            <w:tag w:val="questions"/>
            <w:id w:val="668983087"/>
            <w:lock w:val="sdtLocked"/>
            <w:placeholder>
              <w:docPart w:val="C245F26E0A8A4C44BEED738B928B7791"/>
            </w:placeholder>
          </w:sdtPr>
          <w:sdtEndPr>
            <w:rPr>
              <w:rFonts w:cstheme="minorBidi"/>
              <w:szCs w:val="22"/>
            </w:rPr>
          </w:sdtEndPr>
          <w:sdtContent>
            <w:p w14:paraId="220693B5" w14:textId="7DF47A33" w:rsidR="00952E21" w:rsidRDefault="00952E21" w:rsidP="00952E21">
              <w:pPr>
                <w:pStyle w:val="ListParagraph"/>
                <w:numPr>
                  <w:ilvl w:val="0"/>
                  <w:numId w:val="5"/>
                </w:numPr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Znění první otázky.</w:t>
              </w:r>
            </w:p>
            <w:p w14:paraId="5C6EA34C" w14:textId="77777777" w:rsidR="00952E21" w:rsidRDefault="00952E21" w:rsidP="00952E21">
              <w:pPr>
                <w:pStyle w:val="ListParagraph"/>
                <w:numPr>
                  <w:ilvl w:val="0"/>
                  <w:numId w:val="5"/>
                </w:numPr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Znění druhé otázky.</w:t>
              </w:r>
            </w:p>
            <w:p w14:paraId="36CE86B4" w14:textId="0771AECB" w:rsidR="00952E21" w:rsidRPr="00952E21" w:rsidRDefault="00952E21" w:rsidP="00952E21">
              <w:pPr>
                <w:pStyle w:val="ListParagraph"/>
                <w:numPr>
                  <w:ilvl w:val="0"/>
                  <w:numId w:val="5"/>
                </w:numPr>
                <w:rPr>
                  <w:rFonts w:cs="Times New Roman"/>
                  <w:szCs w:val="24"/>
                  <w:lang w:val="cs-CZ"/>
                </w:rPr>
              </w:pPr>
              <w:r>
                <w:rPr>
                  <w:rFonts w:cs="Times New Roman"/>
                  <w:szCs w:val="24"/>
                  <w:lang w:val="cs-CZ"/>
                </w:rPr>
                <w:t>…</w:t>
              </w:r>
            </w:p>
          </w:sdtContent>
        </w:sdt>
        <w:p w14:paraId="74A99E78" w14:textId="77777777" w:rsidR="00257586" w:rsidRPr="00C66169" w:rsidRDefault="00257586" w:rsidP="00964D31">
          <w:pPr>
            <w:rPr>
              <w:rFonts w:cs="Times New Roman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D475B5" w14:paraId="76E0EF31" w14:textId="77777777" w:rsidTr="00D475B5">
            <w:trPr>
              <w:cantSplit/>
            </w:trPr>
            <w:tc>
              <w:tcPr>
                <w:tcW w:w="9016" w:type="dxa"/>
              </w:tcPr>
              <w:p w14:paraId="2A31640C" w14:textId="77777777" w:rsidR="00D475B5" w:rsidRPr="00C66169" w:rsidRDefault="00D475B5" w:rsidP="00D475B5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43D7DCFA" w14:textId="77777777" w:rsidR="00D475B5" w:rsidRPr="00C66169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 xml:space="preserve">V Uherském Hradišti dne </w:t>
                </w:r>
                <w:sdt>
                  <w:sdtPr>
                    <w:rPr>
                      <w:rFonts w:cs="Times New Roman"/>
                      <w:b/>
                      <w:szCs w:val="24"/>
                      <w:lang w:val="cs-CZ"/>
                    </w:rPr>
                    <w:tag w:val="date"/>
                    <w:id w:val="1902711502"/>
                    <w:lock w:val="sdtLocked"/>
                    <w:placeholder>
                      <w:docPart w:val="54D63FD817544B36B258D5DE00E220E9"/>
                    </w:placeholder>
                    <w:showingPlcHdr/>
                    <w:date>
                      <w:dateFormat w:val="dd.MM.yyyy"/>
                      <w:lid w:val="cs-CZ"/>
                      <w:storeMappedDataAs w:val="text"/>
                      <w:calendar w:val="gregorian"/>
                    </w:date>
                  </w:sdtPr>
                  <w:sdtEndPr/>
                  <w:sdtContent>
                    <w:r w:rsidRPr="00C66169">
                      <w:rPr>
                        <w:rStyle w:val="PlaceholderText"/>
                        <w:lang w:val="cs-CZ"/>
                      </w:rPr>
                      <w:t>Zvolte datum.</w:t>
                    </w:r>
                  </w:sdtContent>
                </w:sdt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</w: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  <w:t>Podpis:</w:t>
                </w:r>
              </w:p>
              <w:p w14:paraId="4B453AA3" w14:textId="77777777" w:rsidR="00D475B5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39E7548F" w14:textId="77777777" w:rsidR="00541F7D" w:rsidRPr="00C66169" w:rsidRDefault="00541F7D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7AA3C784" w14:textId="701F3770" w:rsidR="00D475B5" w:rsidRPr="009A0050" w:rsidRDefault="00D475B5" w:rsidP="009A3D59">
                <w:pPr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</w:pP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Hodnocení odpovídá </w:t>
                </w:r>
                <w:r w:rsidR="00912EAA" w:rsidRPr="00912EAA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následující </w:t>
                </w: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>stupnici:</w:t>
                </w:r>
              </w:p>
              <w:tbl>
                <w:tblPr>
                  <w:tblStyle w:val="TableGrid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1"/>
                  <w:gridCol w:w="1501"/>
                  <w:gridCol w:w="1501"/>
                  <w:gridCol w:w="1501"/>
                  <w:gridCol w:w="1501"/>
                  <w:gridCol w:w="1501"/>
                </w:tblGrid>
                <w:tr w:rsidR="00DC5EB6" w:rsidRPr="009A0050" w14:paraId="501924D6" w14:textId="77777777" w:rsidTr="009A3D59">
                  <w:tc>
                    <w:tcPr>
                      <w:tcW w:w="1501" w:type="dxa"/>
                    </w:tcPr>
                    <w:p w14:paraId="7829FD6C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A = 1,00-1,24</w:t>
                      </w:r>
                    </w:p>
                  </w:tc>
                  <w:tc>
                    <w:tcPr>
                      <w:tcW w:w="1501" w:type="dxa"/>
                    </w:tcPr>
                    <w:p w14:paraId="7DEC1CC7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B = 1,25-1,50</w:t>
                      </w:r>
                    </w:p>
                  </w:tc>
                  <w:tc>
                    <w:tcPr>
                      <w:tcW w:w="1501" w:type="dxa"/>
                    </w:tcPr>
                    <w:p w14:paraId="66190AEE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C = 1,51-2,00</w:t>
                      </w:r>
                    </w:p>
                  </w:tc>
                  <w:tc>
                    <w:tcPr>
                      <w:tcW w:w="1501" w:type="dxa"/>
                    </w:tcPr>
                    <w:p w14:paraId="69C54A6A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D = 2,01-2,50</w:t>
                      </w:r>
                    </w:p>
                  </w:tc>
                  <w:tc>
                    <w:tcPr>
                      <w:tcW w:w="1501" w:type="dxa"/>
                    </w:tcPr>
                    <w:p w14:paraId="50C4AB4F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E = 2,51-3,00</w:t>
                      </w:r>
                    </w:p>
                  </w:tc>
                  <w:tc>
                    <w:tcPr>
                      <w:tcW w:w="1501" w:type="dxa"/>
                    </w:tcPr>
                    <w:p w14:paraId="23ECD7A2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F = 3,01-…</w:t>
                      </w:r>
                    </w:p>
                  </w:tc>
                </w:tr>
              </w:tbl>
              <w:p w14:paraId="6FA70E6A" w14:textId="77777777" w:rsidR="00D475B5" w:rsidRDefault="00D475B5" w:rsidP="00257586">
                <w:pPr>
                  <w:rPr>
                    <w:rFonts w:cs="Times New Roman"/>
                    <w:szCs w:val="24"/>
                    <w:lang w:val="cs-CZ"/>
                  </w:rPr>
                </w:pPr>
              </w:p>
            </w:tc>
          </w:tr>
        </w:tbl>
        <w:p w14:paraId="10CBD38C" w14:textId="175EAF9D" w:rsidR="00DA0AC0" w:rsidRDefault="00DA0AC0" w:rsidP="00257586">
          <w:pPr>
            <w:rPr>
              <w:rFonts w:cs="Times New Roman"/>
              <w:sz w:val="8"/>
              <w:szCs w:val="8"/>
              <w:lang w:val="cs-CZ"/>
            </w:rPr>
          </w:pPr>
        </w:p>
        <w:p w14:paraId="2E452037" w14:textId="234CC7FA" w:rsidR="00D475B5" w:rsidRPr="00DA0AC0" w:rsidRDefault="00025D6B" w:rsidP="00257586">
          <w:pPr>
            <w:rPr>
              <w:rFonts w:cs="Times New Roman"/>
              <w:color w:val="FFFFFF" w:themeColor="background1"/>
              <w:sz w:val="8"/>
              <w:szCs w:val="8"/>
              <w:lang w:val="cs-CZ"/>
            </w:rPr>
          </w:pPr>
        </w:p>
      </w:sdtContent>
    </w:sdt>
    <w:sectPr w:rsidR="00D475B5" w:rsidRPr="00DA0AC0" w:rsidSect="00BC1E68">
      <w:headerReference w:type="default" r:id="rId8"/>
      <w:footerReference w:type="default" r:id="rId9"/>
      <w:pgSz w:w="11906" w:h="16838" w:code="9"/>
      <w:pgMar w:top="1440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84BC3" w14:textId="77777777" w:rsidR="0023203A" w:rsidRDefault="0023203A" w:rsidP="00010CA9">
      <w:pPr>
        <w:spacing w:line="240" w:lineRule="auto"/>
      </w:pPr>
      <w:r>
        <w:separator/>
      </w:r>
    </w:p>
  </w:endnote>
  <w:endnote w:type="continuationSeparator" w:id="0">
    <w:p w14:paraId="2DDEAC11" w14:textId="77777777" w:rsidR="0023203A" w:rsidRDefault="0023203A" w:rsidP="00010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lang w:val="cs-CZ"/>
      </w:rPr>
      <w:id w:val="-566338558"/>
      <w:lock w:val="contentLocked"/>
      <w:placeholder>
        <w:docPart w:val="DefaultPlaceholder_-1854013440"/>
      </w:placeholder>
      <w:group/>
    </w:sdtPr>
    <w:sdtEndPr/>
    <w:sdtContent>
      <w:sdt>
        <w:sdtPr>
          <w:rPr>
            <w:sz w:val="20"/>
            <w:szCs w:val="20"/>
            <w:lang w:val="cs-CZ"/>
          </w:rPr>
          <w:id w:val="-1257284653"/>
          <w:lock w:val="contentLocked"/>
          <w:placeholder>
            <w:docPart w:val="DefaultPlaceholder_-1854013440"/>
          </w:placeholder>
          <w:group/>
        </w:sdtPr>
        <w:sdtEndPr/>
        <w:sdtContent>
          <w:sdt>
            <w:sdtPr>
              <w:rPr>
                <w:sz w:val="20"/>
                <w:szCs w:val="20"/>
                <w:lang w:val="cs-CZ"/>
              </w:rPr>
              <w:id w:val="587046257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sz w:val="20"/>
                    <w:szCs w:val="20"/>
                    <w:lang w:val="cs-CZ"/>
                  </w:r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0A299A85" w14:textId="0302EB8D" w:rsidR="00CF64E0" w:rsidRPr="009A0050" w:rsidRDefault="00CF64E0" w:rsidP="008F0B58">
                    <w:pPr>
                      <w:tabs>
                        <w:tab w:val="left" w:pos="8647"/>
                      </w:tabs>
                      <w:rPr>
                        <w:sz w:val="20"/>
                        <w:szCs w:val="20"/>
                        <w:lang w:val="cs-CZ"/>
                      </w:rPr>
                    </w:pP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Verze formuláře: 2021-0</w:t>
                    </w:r>
                    <w:r w:rsidR="00912EAA" w:rsidRPr="00912EAA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5-14</w:t>
                    </w:r>
                    <w:r w:rsidRPr="009A0050">
                      <w:rPr>
                        <w:sz w:val="20"/>
                        <w:szCs w:val="20"/>
                        <w:lang w:val="cs-CZ"/>
                      </w:rPr>
                      <w:tab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PAGE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/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NUMPAGES 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61BAA" w14:textId="77777777" w:rsidR="0023203A" w:rsidRDefault="0023203A" w:rsidP="00010CA9">
      <w:pPr>
        <w:spacing w:line="240" w:lineRule="auto"/>
      </w:pPr>
      <w:r>
        <w:separator/>
      </w:r>
    </w:p>
  </w:footnote>
  <w:footnote w:type="continuationSeparator" w:id="0">
    <w:p w14:paraId="38A301AA" w14:textId="77777777" w:rsidR="0023203A" w:rsidRDefault="0023203A" w:rsidP="00010C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8902701"/>
      <w:lock w:val="contentLocked"/>
      <w:placeholder>
        <w:docPart w:val="DefaultPlaceholder_-1854013440"/>
      </w:placeholder>
      <w:group/>
    </w:sdtPr>
    <w:sdtEndPr/>
    <w:sdtContent>
      <w:p w14:paraId="486E52F1" w14:textId="77777777" w:rsidR="00CF64E0" w:rsidRDefault="00CF64E0" w:rsidP="00D475B5">
        <w:pPr>
          <w:pStyle w:val="Header"/>
        </w:pPr>
        <w:r>
          <w:rPr>
            <w:noProof/>
          </w:rPr>
          <w:drawing>
            <wp:inline distT="0" distB="0" distL="0" distR="0" wp14:anchorId="024A55CC" wp14:editId="78CA1520">
              <wp:extent cx="2261073" cy="362138"/>
              <wp:effectExtent l="0" t="0" r="635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15254" cy="4028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4B70D612" w14:textId="77777777" w:rsidR="00CF64E0" w:rsidRDefault="00CF64E0" w:rsidP="00D475B5">
        <w:pPr>
          <w:pStyle w:val="Header"/>
          <w:pBdr>
            <w:bottom w:val="single" w:sz="4" w:space="1" w:color="auto"/>
          </w:pBdr>
        </w:pPr>
      </w:p>
      <w:p w14:paraId="42D1474E" w14:textId="77777777" w:rsidR="00CF64E0" w:rsidRDefault="0023203A" w:rsidP="00D475B5">
        <w:pPr>
          <w:pStyle w:val="Head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4049A"/>
    <w:multiLevelType w:val="hybridMultilevel"/>
    <w:tmpl w:val="4FFA7F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F6B92"/>
    <w:multiLevelType w:val="hybridMultilevel"/>
    <w:tmpl w:val="1EA29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0077C"/>
    <w:multiLevelType w:val="hybridMultilevel"/>
    <w:tmpl w:val="82403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DD3926"/>
    <w:multiLevelType w:val="hybridMultilevel"/>
    <w:tmpl w:val="6B8E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72B0B"/>
    <w:multiLevelType w:val="hybridMultilevel"/>
    <w:tmpl w:val="F724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A9"/>
    <w:rsid w:val="00002661"/>
    <w:rsid w:val="00005E58"/>
    <w:rsid w:val="00010CA9"/>
    <w:rsid w:val="000153B4"/>
    <w:rsid w:val="00025D6B"/>
    <w:rsid w:val="000400D7"/>
    <w:rsid w:val="000452F9"/>
    <w:rsid w:val="00045B86"/>
    <w:rsid w:val="00056705"/>
    <w:rsid w:val="00057742"/>
    <w:rsid w:val="00072CAD"/>
    <w:rsid w:val="00074602"/>
    <w:rsid w:val="000812D6"/>
    <w:rsid w:val="000936F0"/>
    <w:rsid w:val="000A22D4"/>
    <w:rsid w:val="000A796E"/>
    <w:rsid w:val="000B6560"/>
    <w:rsid w:val="000C5DFE"/>
    <w:rsid w:val="000C6BCA"/>
    <w:rsid w:val="000D02DA"/>
    <w:rsid w:val="000E73A1"/>
    <w:rsid w:val="000F029A"/>
    <w:rsid w:val="00111B7B"/>
    <w:rsid w:val="0011363A"/>
    <w:rsid w:val="001360F1"/>
    <w:rsid w:val="00152792"/>
    <w:rsid w:val="00153CF8"/>
    <w:rsid w:val="001679E9"/>
    <w:rsid w:val="00186694"/>
    <w:rsid w:val="00191CA6"/>
    <w:rsid w:val="001A2764"/>
    <w:rsid w:val="001A3B1C"/>
    <w:rsid w:val="001C68A2"/>
    <w:rsid w:val="001D27CA"/>
    <w:rsid w:val="001E71BE"/>
    <w:rsid w:val="001E7FD2"/>
    <w:rsid w:val="001F1008"/>
    <w:rsid w:val="00200005"/>
    <w:rsid w:val="00213770"/>
    <w:rsid w:val="00223A33"/>
    <w:rsid w:val="00223CE8"/>
    <w:rsid w:val="0023203A"/>
    <w:rsid w:val="0024041B"/>
    <w:rsid w:val="00241EF6"/>
    <w:rsid w:val="00251BA3"/>
    <w:rsid w:val="002545BF"/>
    <w:rsid w:val="00257586"/>
    <w:rsid w:val="00260C0B"/>
    <w:rsid w:val="002627A4"/>
    <w:rsid w:val="00263F22"/>
    <w:rsid w:val="00272387"/>
    <w:rsid w:val="00275F5F"/>
    <w:rsid w:val="00282585"/>
    <w:rsid w:val="00284754"/>
    <w:rsid w:val="00291EBB"/>
    <w:rsid w:val="00294951"/>
    <w:rsid w:val="002A5080"/>
    <w:rsid w:val="002B1AFD"/>
    <w:rsid w:val="002C7FF0"/>
    <w:rsid w:val="002E6181"/>
    <w:rsid w:val="002F182D"/>
    <w:rsid w:val="002F4D2E"/>
    <w:rsid w:val="00322E7D"/>
    <w:rsid w:val="003233FF"/>
    <w:rsid w:val="0032797B"/>
    <w:rsid w:val="00330E1B"/>
    <w:rsid w:val="003372B2"/>
    <w:rsid w:val="0035687A"/>
    <w:rsid w:val="00364D1A"/>
    <w:rsid w:val="00374CF7"/>
    <w:rsid w:val="00380E42"/>
    <w:rsid w:val="00387062"/>
    <w:rsid w:val="003915F8"/>
    <w:rsid w:val="003A07D9"/>
    <w:rsid w:val="003B0AF1"/>
    <w:rsid w:val="003E4F97"/>
    <w:rsid w:val="003F478E"/>
    <w:rsid w:val="00404FEA"/>
    <w:rsid w:val="00405E10"/>
    <w:rsid w:val="00427A59"/>
    <w:rsid w:val="00443923"/>
    <w:rsid w:val="004446D9"/>
    <w:rsid w:val="00447684"/>
    <w:rsid w:val="0044773C"/>
    <w:rsid w:val="004654B9"/>
    <w:rsid w:val="0047255D"/>
    <w:rsid w:val="004863C4"/>
    <w:rsid w:val="00492782"/>
    <w:rsid w:val="00496722"/>
    <w:rsid w:val="00496B01"/>
    <w:rsid w:val="004B2D21"/>
    <w:rsid w:val="004C5DBD"/>
    <w:rsid w:val="004C5ED7"/>
    <w:rsid w:val="004D15B0"/>
    <w:rsid w:val="004D17AD"/>
    <w:rsid w:val="004D3E3B"/>
    <w:rsid w:val="004E7AB6"/>
    <w:rsid w:val="0050078E"/>
    <w:rsid w:val="00532B86"/>
    <w:rsid w:val="00541F7D"/>
    <w:rsid w:val="00544C72"/>
    <w:rsid w:val="00555ABD"/>
    <w:rsid w:val="00556BB8"/>
    <w:rsid w:val="00571C97"/>
    <w:rsid w:val="00573A1D"/>
    <w:rsid w:val="00576308"/>
    <w:rsid w:val="00581220"/>
    <w:rsid w:val="00596001"/>
    <w:rsid w:val="005978FC"/>
    <w:rsid w:val="005A5FF9"/>
    <w:rsid w:val="005A7E1C"/>
    <w:rsid w:val="005B3EA1"/>
    <w:rsid w:val="005C31B0"/>
    <w:rsid w:val="005D121A"/>
    <w:rsid w:val="005D21BB"/>
    <w:rsid w:val="005E642C"/>
    <w:rsid w:val="00601502"/>
    <w:rsid w:val="006039F5"/>
    <w:rsid w:val="0061503B"/>
    <w:rsid w:val="00622A07"/>
    <w:rsid w:val="00646CEB"/>
    <w:rsid w:val="006518E1"/>
    <w:rsid w:val="00652C5F"/>
    <w:rsid w:val="00670D51"/>
    <w:rsid w:val="00672B42"/>
    <w:rsid w:val="006742C5"/>
    <w:rsid w:val="0068039B"/>
    <w:rsid w:val="00684A97"/>
    <w:rsid w:val="0069339A"/>
    <w:rsid w:val="006A01E6"/>
    <w:rsid w:val="006B2A56"/>
    <w:rsid w:val="006D0430"/>
    <w:rsid w:val="006D5471"/>
    <w:rsid w:val="006D5EEB"/>
    <w:rsid w:val="006D76F1"/>
    <w:rsid w:val="006E0235"/>
    <w:rsid w:val="006E03AB"/>
    <w:rsid w:val="006E2E49"/>
    <w:rsid w:val="0070675B"/>
    <w:rsid w:val="007134C1"/>
    <w:rsid w:val="007155EC"/>
    <w:rsid w:val="0072582C"/>
    <w:rsid w:val="00737AEA"/>
    <w:rsid w:val="007605D6"/>
    <w:rsid w:val="00774BB4"/>
    <w:rsid w:val="00780A17"/>
    <w:rsid w:val="00791F52"/>
    <w:rsid w:val="00793FEF"/>
    <w:rsid w:val="007A5F25"/>
    <w:rsid w:val="007B149F"/>
    <w:rsid w:val="007D48A1"/>
    <w:rsid w:val="007E76F9"/>
    <w:rsid w:val="007F0CCE"/>
    <w:rsid w:val="007F2D24"/>
    <w:rsid w:val="0080223B"/>
    <w:rsid w:val="00820AF1"/>
    <w:rsid w:val="00837611"/>
    <w:rsid w:val="0084586E"/>
    <w:rsid w:val="008460ED"/>
    <w:rsid w:val="008505AC"/>
    <w:rsid w:val="00851C96"/>
    <w:rsid w:val="00860AFB"/>
    <w:rsid w:val="00867813"/>
    <w:rsid w:val="0087510E"/>
    <w:rsid w:val="0088038A"/>
    <w:rsid w:val="00885AC2"/>
    <w:rsid w:val="008C06C6"/>
    <w:rsid w:val="008C7D8A"/>
    <w:rsid w:val="008D1AF6"/>
    <w:rsid w:val="008F0B58"/>
    <w:rsid w:val="00912EAA"/>
    <w:rsid w:val="00926560"/>
    <w:rsid w:val="009315BF"/>
    <w:rsid w:val="0093436A"/>
    <w:rsid w:val="00943C2F"/>
    <w:rsid w:val="00946FAA"/>
    <w:rsid w:val="00952E21"/>
    <w:rsid w:val="0095444E"/>
    <w:rsid w:val="00964D31"/>
    <w:rsid w:val="009670BD"/>
    <w:rsid w:val="00982914"/>
    <w:rsid w:val="00982BA5"/>
    <w:rsid w:val="009846E3"/>
    <w:rsid w:val="00984E7C"/>
    <w:rsid w:val="00987D86"/>
    <w:rsid w:val="009A0050"/>
    <w:rsid w:val="009A3D59"/>
    <w:rsid w:val="009A5646"/>
    <w:rsid w:val="009B080A"/>
    <w:rsid w:val="009C1006"/>
    <w:rsid w:val="009C1768"/>
    <w:rsid w:val="009D047E"/>
    <w:rsid w:val="009D38B4"/>
    <w:rsid w:val="009F5719"/>
    <w:rsid w:val="009F7159"/>
    <w:rsid w:val="009F7C7E"/>
    <w:rsid w:val="00A00A9A"/>
    <w:rsid w:val="00A05B46"/>
    <w:rsid w:val="00A14395"/>
    <w:rsid w:val="00A162CD"/>
    <w:rsid w:val="00A316E1"/>
    <w:rsid w:val="00A3280B"/>
    <w:rsid w:val="00A34D2D"/>
    <w:rsid w:val="00A434A7"/>
    <w:rsid w:val="00A469C3"/>
    <w:rsid w:val="00A510A6"/>
    <w:rsid w:val="00A63850"/>
    <w:rsid w:val="00A67099"/>
    <w:rsid w:val="00A80D2F"/>
    <w:rsid w:val="00A85353"/>
    <w:rsid w:val="00A91937"/>
    <w:rsid w:val="00A95221"/>
    <w:rsid w:val="00AB4211"/>
    <w:rsid w:val="00AB7B4E"/>
    <w:rsid w:val="00AC758B"/>
    <w:rsid w:val="00AD59F1"/>
    <w:rsid w:val="00AD7A90"/>
    <w:rsid w:val="00AE05DD"/>
    <w:rsid w:val="00AE2A3D"/>
    <w:rsid w:val="00AF296E"/>
    <w:rsid w:val="00AF32C4"/>
    <w:rsid w:val="00B01340"/>
    <w:rsid w:val="00B02F92"/>
    <w:rsid w:val="00B038D2"/>
    <w:rsid w:val="00B076C6"/>
    <w:rsid w:val="00B33AB1"/>
    <w:rsid w:val="00B37F43"/>
    <w:rsid w:val="00B41DB7"/>
    <w:rsid w:val="00B45A0D"/>
    <w:rsid w:val="00B60AB6"/>
    <w:rsid w:val="00B6207F"/>
    <w:rsid w:val="00B81BC6"/>
    <w:rsid w:val="00BA2F73"/>
    <w:rsid w:val="00BC0CDF"/>
    <w:rsid w:val="00BC1E68"/>
    <w:rsid w:val="00BD0DD0"/>
    <w:rsid w:val="00BD7A4D"/>
    <w:rsid w:val="00C03BE8"/>
    <w:rsid w:val="00C10568"/>
    <w:rsid w:val="00C1534D"/>
    <w:rsid w:val="00C20618"/>
    <w:rsid w:val="00C4029C"/>
    <w:rsid w:val="00C64F51"/>
    <w:rsid w:val="00C66169"/>
    <w:rsid w:val="00C7514E"/>
    <w:rsid w:val="00C77599"/>
    <w:rsid w:val="00C95BF1"/>
    <w:rsid w:val="00C97875"/>
    <w:rsid w:val="00CA50AF"/>
    <w:rsid w:val="00CA58AA"/>
    <w:rsid w:val="00CA7120"/>
    <w:rsid w:val="00CB4D51"/>
    <w:rsid w:val="00CD2049"/>
    <w:rsid w:val="00CD76FF"/>
    <w:rsid w:val="00CF1C8E"/>
    <w:rsid w:val="00CF64E0"/>
    <w:rsid w:val="00D010AC"/>
    <w:rsid w:val="00D02ED0"/>
    <w:rsid w:val="00D10AED"/>
    <w:rsid w:val="00D126A1"/>
    <w:rsid w:val="00D14E38"/>
    <w:rsid w:val="00D3302B"/>
    <w:rsid w:val="00D33BD4"/>
    <w:rsid w:val="00D349B2"/>
    <w:rsid w:val="00D40225"/>
    <w:rsid w:val="00D42391"/>
    <w:rsid w:val="00D475B5"/>
    <w:rsid w:val="00D63856"/>
    <w:rsid w:val="00D647C3"/>
    <w:rsid w:val="00D64D2D"/>
    <w:rsid w:val="00D67A34"/>
    <w:rsid w:val="00D74C80"/>
    <w:rsid w:val="00DA0AC0"/>
    <w:rsid w:val="00DC3813"/>
    <w:rsid w:val="00DC3AEE"/>
    <w:rsid w:val="00DC5B1A"/>
    <w:rsid w:val="00DC5EB6"/>
    <w:rsid w:val="00DD0E63"/>
    <w:rsid w:val="00DD4E93"/>
    <w:rsid w:val="00DE4203"/>
    <w:rsid w:val="00E043A3"/>
    <w:rsid w:val="00E13377"/>
    <w:rsid w:val="00E2230E"/>
    <w:rsid w:val="00E231BA"/>
    <w:rsid w:val="00E26422"/>
    <w:rsid w:val="00E30256"/>
    <w:rsid w:val="00E33BF9"/>
    <w:rsid w:val="00E45B21"/>
    <w:rsid w:val="00E753F5"/>
    <w:rsid w:val="00E81078"/>
    <w:rsid w:val="00E87C3B"/>
    <w:rsid w:val="00E97445"/>
    <w:rsid w:val="00EA3672"/>
    <w:rsid w:val="00EB35B5"/>
    <w:rsid w:val="00EB6F08"/>
    <w:rsid w:val="00EC2EDF"/>
    <w:rsid w:val="00ED421C"/>
    <w:rsid w:val="00ED7649"/>
    <w:rsid w:val="00EE18D4"/>
    <w:rsid w:val="00EF3047"/>
    <w:rsid w:val="00F02643"/>
    <w:rsid w:val="00F04B43"/>
    <w:rsid w:val="00F13018"/>
    <w:rsid w:val="00F209E1"/>
    <w:rsid w:val="00F22434"/>
    <w:rsid w:val="00F338E3"/>
    <w:rsid w:val="00F56A8A"/>
    <w:rsid w:val="00F579A6"/>
    <w:rsid w:val="00F70643"/>
    <w:rsid w:val="00F80056"/>
    <w:rsid w:val="00F81676"/>
    <w:rsid w:val="00F95019"/>
    <w:rsid w:val="00FA49D8"/>
    <w:rsid w:val="00FC1906"/>
    <w:rsid w:val="00FD158D"/>
    <w:rsid w:val="00FD5551"/>
    <w:rsid w:val="00FE21A6"/>
    <w:rsid w:val="00FE579F"/>
    <w:rsid w:val="00FF028E"/>
    <w:rsid w:val="00FF29BA"/>
    <w:rsid w:val="00FF740C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D4D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2E21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BE8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A9"/>
  </w:style>
  <w:style w:type="paragraph" w:styleId="Footer">
    <w:name w:val="footer"/>
    <w:basedOn w:val="Normal"/>
    <w:link w:val="Foot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A9"/>
  </w:style>
  <w:style w:type="table" w:styleId="TableGrid">
    <w:name w:val="Table Grid"/>
    <w:basedOn w:val="TableNormal"/>
    <w:uiPriority w:val="39"/>
    <w:rsid w:val="004D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7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3BE8"/>
    <w:rPr>
      <w:rFonts w:ascii="Times New Roman" w:eastAsiaTheme="majorEastAsia" w:hAnsi="Times New Roman" w:cstheme="majorBidi"/>
      <w:b/>
      <w:sz w:val="2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B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BE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64D31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579DA7C3A84F2088B9456448199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76B1-8A62-4C0E-BD1B-7F24EC3FCB4C}"/>
      </w:docPartPr>
      <w:docPartBody>
        <w:p w:rsidR="005C4D8C" w:rsidRDefault="00322F66" w:rsidP="00322F66">
          <w:pPr>
            <w:pStyle w:val="58579DA7C3A84F2088B9456448199E9E32"/>
          </w:pPr>
          <w:r w:rsidRPr="00C66169">
            <w:rPr>
              <w:rStyle w:val="PlaceholderText"/>
              <w:lang w:val="cs-CZ"/>
            </w:rPr>
            <w:t>Zvolte studijní program.</w:t>
          </w:r>
        </w:p>
      </w:docPartBody>
    </w:docPart>
    <w:docPart>
      <w:docPartPr>
        <w:name w:val="0127705B9EEB40A39CB8B4671B0AB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B6B18-FB41-46F7-8561-D889F6506021}"/>
      </w:docPartPr>
      <w:docPartBody>
        <w:p w:rsidR="005C4D8C" w:rsidRDefault="00322F66" w:rsidP="00322F66">
          <w:pPr>
            <w:pStyle w:val="0127705B9EEB40A39CB8B4671B0AB3911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B2EABCB553B47DBABF863185026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4283C-03F9-4264-B67E-07A4DD2FDC00}"/>
      </w:docPartPr>
      <w:docPartBody>
        <w:p w:rsidR="005C4D8C" w:rsidRDefault="00322F66" w:rsidP="00322F66">
          <w:pPr>
            <w:pStyle w:val="6B2EABCB553B47DBABF863185026E23712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0489FBBA891476A9A0596DDC0604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36867-4BC2-449B-84FA-12C7215F253C}"/>
      </w:docPartPr>
      <w:docPartBody>
        <w:p w:rsidR="005C4D8C" w:rsidRDefault="00322F66" w:rsidP="00322F66">
          <w:pPr>
            <w:pStyle w:val="60489FBBA891476A9A0596DDC0604A6C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BC17889400D84C99BF9901C500D8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6C43-C56D-4189-84D9-8E06313F49E0}"/>
      </w:docPartPr>
      <w:docPartBody>
        <w:p w:rsidR="005C4D8C" w:rsidRDefault="00322F66" w:rsidP="00322F66">
          <w:pPr>
            <w:pStyle w:val="BC17889400D84C99BF9901C500D88DCB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C0D7EF986F33450E8E7CCE28C1733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9C00-B667-4CB9-8DD5-FB804BF5548E}"/>
      </w:docPartPr>
      <w:docPartBody>
        <w:p w:rsidR="005C4D8C" w:rsidRDefault="00322F66" w:rsidP="00322F66">
          <w:pPr>
            <w:pStyle w:val="C0D7EF986F33450E8E7CCE28C17334D4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5C10998A928046E1828A872148173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DC639-EB2B-44C9-86C3-8C6C88546692}"/>
      </w:docPartPr>
      <w:docPartBody>
        <w:p w:rsidR="005C4D8C" w:rsidRDefault="00322F66" w:rsidP="00322F66">
          <w:pPr>
            <w:pStyle w:val="5C10998A928046E1828A872148173BA3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A824D3057B3847BE84212C057738B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4B413-A4B0-4823-B28E-DB42A3996DE3}"/>
      </w:docPartPr>
      <w:docPartBody>
        <w:p w:rsidR="005C4D8C" w:rsidRDefault="00322F66" w:rsidP="00322F66">
          <w:pPr>
            <w:pStyle w:val="A824D3057B3847BE84212C057738B304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32FD9E92F48B4777B09499E3A3D932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EEDAA-FC03-4BCE-BB78-3193446005A8}"/>
      </w:docPartPr>
      <w:docPartBody>
        <w:p w:rsidR="003E19E3" w:rsidRDefault="00E4287C" w:rsidP="00E4287C">
          <w:pPr>
            <w:pStyle w:val="32FD9E92F48B4777B09499E3A3D9323E21"/>
          </w:pPr>
          <w:r w:rsidRPr="00C66169">
            <w:rPr>
              <w:rStyle w:val="PlaceholderText"/>
              <w:lang w:val="cs-CZ"/>
            </w:rPr>
            <w:t>Uveďte akademický rok (př.: 2020/2021).</w:t>
          </w:r>
        </w:p>
      </w:docPartBody>
    </w:docPart>
    <w:docPart>
      <w:docPartPr>
        <w:name w:val="0C7DF495E85346C79F5D4AD49ED0E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F2CA77-5A68-4F4A-B330-5B8247261596}"/>
      </w:docPartPr>
      <w:docPartBody>
        <w:p w:rsidR="003E19E3" w:rsidRDefault="00322F66" w:rsidP="00322F66">
          <w:pPr>
            <w:pStyle w:val="0C7DF495E85346C79F5D4AD49ED0EF2621"/>
          </w:pPr>
          <w:r w:rsidRPr="00C66169">
            <w:rPr>
              <w:rStyle w:val="PlaceholderText"/>
              <w:lang w:val="cs-CZ"/>
            </w:rPr>
            <w:t>Uveďte autora práce.</w:t>
          </w:r>
        </w:p>
      </w:docPartBody>
    </w:docPart>
    <w:docPart>
      <w:docPartPr>
        <w:name w:val="7C85F470B06642D79B108A046B161B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24D0C8-5F83-4E6D-BB12-1FC6BBAA13D8}"/>
      </w:docPartPr>
      <w:docPartBody>
        <w:p w:rsidR="003E19E3" w:rsidRDefault="00322F66" w:rsidP="00322F66">
          <w:pPr>
            <w:pStyle w:val="7C85F470B06642D79B108A046B161B2B22"/>
          </w:pPr>
          <w:r w:rsidRPr="00C66169">
            <w:rPr>
              <w:rStyle w:val="PlaceholderText"/>
              <w:lang w:val="cs-CZ"/>
            </w:rPr>
            <w:t>Uveďte téma práce.</w:t>
          </w:r>
        </w:p>
      </w:docPartBody>
    </w:docPart>
    <w:docPart>
      <w:docPartPr>
        <w:name w:val="176005FE10164EB1A62F029F793720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51F13E-68C6-4824-B81D-342304524972}"/>
      </w:docPartPr>
      <w:docPartBody>
        <w:p w:rsidR="003E19E3" w:rsidRDefault="00322F66" w:rsidP="00322F66">
          <w:pPr>
            <w:pStyle w:val="176005FE10164EB1A62F029F7937201322"/>
          </w:pPr>
          <w:r w:rsidRPr="00C66169">
            <w:rPr>
              <w:rStyle w:val="PlaceholderText"/>
              <w:lang w:val="cs-CZ"/>
            </w:rPr>
            <w:t>Uveďte sebe – autora tohoto posudku.</w:t>
          </w:r>
        </w:p>
      </w:docPartBody>
    </w:docPart>
    <w:docPart>
      <w:docPartPr>
        <w:name w:val="30D76835123C4DF3A72A4B70125AA6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E74E63-1967-4141-9494-839A4CEB0D4C}"/>
      </w:docPartPr>
      <w:docPartBody>
        <w:p w:rsidR="003E19E3" w:rsidRDefault="00322F66" w:rsidP="00322F66">
          <w:pPr>
            <w:pStyle w:val="30D76835123C4DF3A72A4B70125AA65E15"/>
          </w:pPr>
          <w:r w:rsidRPr="00C66169">
            <w:rPr>
              <w:rStyle w:val="PlaceholderText"/>
              <w:lang w:val="cs-CZ"/>
            </w:rPr>
            <w:t>Zvolte formu studia.</w:t>
          </w:r>
        </w:p>
      </w:docPartBody>
    </w:docPart>
    <w:docPart>
      <w:docPartPr>
        <w:name w:val="81DE4CD1722142A88D31DE699EABA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EA48-B554-4954-96A1-88F3059C5848}"/>
      </w:docPartPr>
      <w:docPartBody>
        <w:p w:rsidR="00EC6E4A" w:rsidRDefault="00322F66" w:rsidP="00322F66">
          <w:pPr>
            <w:pStyle w:val="81DE4CD1722142A88D31DE699EABAF0213"/>
          </w:pPr>
          <w:r>
            <w:rPr>
              <w:rStyle w:val="PlaceholderText"/>
              <w:lang w:val="cs-CZ"/>
            </w:rPr>
            <w:t>Vl</w:t>
          </w:r>
          <w:r w:rsidRPr="00C66169">
            <w:rPr>
              <w:rStyle w:val="PlaceholderText"/>
              <w:lang w:val="cs-CZ"/>
            </w:rPr>
            <w:t>ožte komentář hodnocené kvalifikační práce</w:t>
          </w:r>
          <w:r w:rsidRPr="00952E21">
            <w:rPr>
              <w:rStyle w:val="PlaceholderText"/>
              <w:lang w:val="cs-CZ"/>
            </w:rPr>
            <w:t>.</w:t>
          </w:r>
        </w:p>
      </w:docPartBody>
    </w:docPart>
    <w:docPart>
      <w:docPartPr>
        <w:name w:val="8BEFB5F06624448E8E4806EF10844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74CBC-080B-4CDD-A788-001ED8725ACA}"/>
      </w:docPartPr>
      <w:docPartBody>
        <w:p w:rsidR="005C267C" w:rsidRDefault="000F4C7F" w:rsidP="000F4C7F">
          <w:pPr>
            <w:pStyle w:val="8BEFB5F06624448E8E4806EF10844C33"/>
          </w:pPr>
          <w:r w:rsidRPr="00C66169">
            <w:rPr>
              <w:rStyle w:val="PlaceholderText"/>
              <w:lang w:val="cs-CZ"/>
            </w:rPr>
            <w:t>Automaticky vypočítaný výsledek.</w:t>
          </w:r>
        </w:p>
      </w:docPartBody>
    </w:docPart>
    <w:docPart>
      <w:docPartPr>
        <w:name w:val="54D63FD817544B36B258D5DE00E2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84EE5-AA00-43E5-B9E7-6EFD4FF39DFE}"/>
      </w:docPartPr>
      <w:docPartBody>
        <w:p w:rsidR="00557A71" w:rsidRDefault="00322F66" w:rsidP="00322F66">
          <w:pPr>
            <w:pStyle w:val="54D63FD817544B36B258D5DE00E220E911"/>
          </w:pPr>
          <w:r w:rsidRPr="00C66169">
            <w:rPr>
              <w:rStyle w:val="PlaceholderText"/>
              <w:lang w:val="cs-CZ"/>
            </w:rPr>
            <w:t>Zvolte datum.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1FED1-8F81-4434-8160-4A20462E69BC}"/>
      </w:docPartPr>
      <w:docPartBody>
        <w:p w:rsidR="00247974" w:rsidRDefault="00247974">
          <w:r w:rsidRPr="0098798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1EA4296D4A4D2B90F0B85FB65D4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663DD-46C3-4E1C-A079-49E23A62F426}"/>
      </w:docPartPr>
      <w:docPartBody>
        <w:p w:rsidR="001B2DE4" w:rsidRDefault="00322F66" w:rsidP="00322F66">
          <w:pPr>
            <w:pStyle w:val="151EA4296D4A4D2B90F0B85FB65D41816"/>
          </w:pPr>
          <w:r w:rsidRPr="00C66169">
            <w:rPr>
              <w:rStyle w:val="PlaceholderText"/>
              <w:lang w:val="cs-CZ"/>
            </w:rPr>
            <w:t xml:space="preserve">Zvolte </w:t>
          </w:r>
          <w:r>
            <w:rPr>
              <w:rStyle w:val="PlaceholderText"/>
              <w:lang w:val="cs-CZ"/>
            </w:rPr>
            <w:t>specializaci</w:t>
          </w:r>
          <w:r w:rsidRPr="00C66169">
            <w:rPr>
              <w:rStyle w:val="PlaceholderText"/>
              <w:lang w:val="cs-CZ"/>
            </w:rPr>
            <w:t>.</w:t>
          </w:r>
        </w:p>
      </w:docPartBody>
    </w:docPart>
    <w:docPart>
      <w:docPartPr>
        <w:name w:val="712BFBBF99A448D59634ACA889E7E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56FED-F02B-4572-8AD9-887B183EFFAE}"/>
      </w:docPartPr>
      <w:docPartBody>
        <w:p w:rsidR="001B2DE4" w:rsidRDefault="00322F66" w:rsidP="00322F66">
          <w:pPr>
            <w:pStyle w:val="712BFBBF99A448D59634ACA889E7E02D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2B8E2DBE73D743F29438A57A4BA1C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2DE1-C68C-4D70-BA84-1F8681B1A4AC}"/>
      </w:docPartPr>
      <w:docPartBody>
        <w:p w:rsidR="001B2DE4" w:rsidRDefault="00322F66" w:rsidP="00322F66">
          <w:pPr>
            <w:pStyle w:val="2B8E2DBE73D743F29438A57A4BA1CC0C4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C245F26E0A8A4C44BEED738B928B7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09177-3528-4749-8B15-45085136997D}"/>
      </w:docPartPr>
      <w:docPartBody>
        <w:p w:rsidR="00322F66" w:rsidRDefault="00E4287C" w:rsidP="00E4287C">
          <w:pPr>
            <w:pStyle w:val="C245F26E0A8A4C44BEED738B928B77912"/>
          </w:pPr>
          <w:r w:rsidRPr="00952E21">
            <w:rPr>
              <w:rStyle w:val="PlaceholderText"/>
              <w:lang w:val="cs-CZ"/>
            </w:rPr>
            <w:t>Vložte své otázky (použijte číslovaný seznam).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4F"/>
    <w:rsid w:val="00083498"/>
    <w:rsid w:val="000E3C0F"/>
    <w:rsid w:val="000F4C7F"/>
    <w:rsid w:val="00160F15"/>
    <w:rsid w:val="00170AAE"/>
    <w:rsid w:val="001B2DE4"/>
    <w:rsid w:val="00215878"/>
    <w:rsid w:val="00215E47"/>
    <w:rsid w:val="002232F6"/>
    <w:rsid w:val="00247974"/>
    <w:rsid w:val="00260E1A"/>
    <w:rsid w:val="00280037"/>
    <w:rsid w:val="002B654F"/>
    <w:rsid w:val="00322F66"/>
    <w:rsid w:val="003E19E3"/>
    <w:rsid w:val="003E39F2"/>
    <w:rsid w:val="004A1E5A"/>
    <w:rsid w:val="00557A71"/>
    <w:rsid w:val="0056182A"/>
    <w:rsid w:val="005C267C"/>
    <w:rsid w:val="005C4D8C"/>
    <w:rsid w:val="005F27F9"/>
    <w:rsid w:val="006A164E"/>
    <w:rsid w:val="00714A57"/>
    <w:rsid w:val="007B70BC"/>
    <w:rsid w:val="007C413C"/>
    <w:rsid w:val="00845FF9"/>
    <w:rsid w:val="008B0CA1"/>
    <w:rsid w:val="008F17A3"/>
    <w:rsid w:val="009000BB"/>
    <w:rsid w:val="00907D87"/>
    <w:rsid w:val="00932045"/>
    <w:rsid w:val="009925C2"/>
    <w:rsid w:val="009B3F3C"/>
    <w:rsid w:val="00A052AF"/>
    <w:rsid w:val="00AD404F"/>
    <w:rsid w:val="00AE52C0"/>
    <w:rsid w:val="00B00A6E"/>
    <w:rsid w:val="00B04D95"/>
    <w:rsid w:val="00B873E1"/>
    <w:rsid w:val="00BA49F8"/>
    <w:rsid w:val="00C4257F"/>
    <w:rsid w:val="00D21A39"/>
    <w:rsid w:val="00D57EB4"/>
    <w:rsid w:val="00E07119"/>
    <w:rsid w:val="00E4287C"/>
    <w:rsid w:val="00EA207E"/>
    <w:rsid w:val="00EC6E4A"/>
    <w:rsid w:val="00EF51DE"/>
    <w:rsid w:val="00FE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2F66"/>
    <w:rPr>
      <w:color w:val="808080"/>
    </w:rPr>
  </w:style>
  <w:style w:type="paragraph" w:customStyle="1" w:styleId="5CE504A9966642A7B2EB2BA9B307185C">
    <w:name w:val="5CE504A9966642A7B2EB2BA9B307185C"/>
    <w:rsid w:val="00AD404F"/>
  </w:style>
  <w:style w:type="paragraph" w:customStyle="1" w:styleId="58579DA7C3A84F2088B9456448199E9E">
    <w:name w:val="58579DA7C3A84F2088B9456448199E9E"/>
    <w:rsid w:val="00AD404F"/>
  </w:style>
  <w:style w:type="paragraph" w:customStyle="1" w:styleId="1DCABF9CD90743A89D16143C196FDD4B">
    <w:name w:val="1DCABF9CD90743A89D16143C196FDD4B"/>
    <w:rsid w:val="00AD404F"/>
  </w:style>
  <w:style w:type="paragraph" w:customStyle="1" w:styleId="7FD7F393B5624666BF8E190B3AF57C99">
    <w:name w:val="7FD7F393B5624666BF8E190B3AF57C99"/>
    <w:rsid w:val="00AD404F"/>
  </w:style>
  <w:style w:type="paragraph" w:customStyle="1" w:styleId="0127705B9EEB40A39CB8B4671B0AB391">
    <w:name w:val="0127705B9EEB40A39CB8B4671B0AB391"/>
    <w:rsid w:val="00AD404F"/>
  </w:style>
  <w:style w:type="paragraph" w:customStyle="1" w:styleId="58579DA7C3A84F2088B9456448199E9E1">
    <w:name w:val="58579DA7C3A84F2088B9456448199E9E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">
    <w:name w:val="0127705B9EEB40A39CB8B4671B0AB391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">
    <w:name w:val="7FD7F393B5624666BF8E190B3AF57C99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">
    <w:name w:val="007CE597F0DB485CA0A48AB4785453AC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">
    <w:name w:val="7419EC1D4A7141B1B9F764C48EC45DDA"/>
    <w:rsid w:val="00AD404F"/>
  </w:style>
  <w:style w:type="paragraph" w:customStyle="1" w:styleId="A3BDABC159B443ACB8CF4BEE70D6E986">
    <w:name w:val="A3BDABC159B443ACB8CF4BEE70D6E986"/>
    <w:rsid w:val="00AD404F"/>
  </w:style>
  <w:style w:type="paragraph" w:customStyle="1" w:styleId="1F7CB28C93854CA6A074B887F69F0E35">
    <w:name w:val="1F7CB28C93854CA6A074B887F69F0E35"/>
    <w:rsid w:val="00AD404F"/>
  </w:style>
  <w:style w:type="paragraph" w:customStyle="1" w:styleId="3631D5453D2C4F24BD31479EC2A4BEA8">
    <w:name w:val="3631D5453D2C4F24BD31479EC2A4BEA8"/>
    <w:rsid w:val="00AD404F"/>
  </w:style>
  <w:style w:type="paragraph" w:customStyle="1" w:styleId="8B918ED636E2491BB39F85C654913B54">
    <w:name w:val="8B918ED636E2491BB39F85C654913B54"/>
    <w:rsid w:val="00AD404F"/>
  </w:style>
  <w:style w:type="paragraph" w:customStyle="1" w:styleId="45F4E628ADC8469FA7258D7CD2AD49AB">
    <w:name w:val="45F4E628ADC8469FA7258D7CD2AD49AB"/>
    <w:rsid w:val="00AD404F"/>
  </w:style>
  <w:style w:type="paragraph" w:customStyle="1" w:styleId="58579DA7C3A84F2088B9456448199E9E2">
    <w:name w:val="58579DA7C3A84F2088B9456448199E9E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2">
    <w:name w:val="0127705B9EEB40A39CB8B4671B0AB391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1">
    <w:name w:val="7419EC1D4A7141B1B9F764C48EC45DDA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3BDABC159B443ACB8CF4BEE70D6E9861">
    <w:name w:val="A3BDABC159B443ACB8CF4BEE70D6E986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F7CB28C93854CA6A074B887F69F0E351">
    <w:name w:val="1F7CB28C93854CA6A074B887F69F0E35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631D5453D2C4F24BD31479EC2A4BEA81">
    <w:name w:val="3631D5453D2C4F24BD31479EC2A4BEA8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918ED636E2491BB39F85C654913B541">
    <w:name w:val="8B918ED636E2491BB39F85C654913B54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5F4E628ADC8469FA7258D7CD2AD49AB1">
    <w:name w:val="45F4E628ADC8469FA7258D7CD2AD49AB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">
    <w:name w:val="7FD7F393B5624666BF8E190B3AF57C99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">
    <w:name w:val="8C0BDA8025E54C1D9C9C5FD378156C0D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">
    <w:name w:val="007CE597F0DB485CA0A48AB4785453AC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">
    <w:name w:val="6B2EABCB553B47DBABF863185026E237"/>
    <w:rsid w:val="00AD404F"/>
  </w:style>
  <w:style w:type="paragraph" w:customStyle="1" w:styleId="60489FBBA891476A9A0596DDC0604A6C">
    <w:name w:val="60489FBBA891476A9A0596DDC0604A6C"/>
    <w:rsid w:val="00AD404F"/>
  </w:style>
  <w:style w:type="paragraph" w:customStyle="1" w:styleId="BC17889400D84C99BF9901C500D88DCB">
    <w:name w:val="BC17889400D84C99BF9901C500D88DCB"/>
    <w:rsid w:val="00AD404F"/>
  </w:style>
  <w:style w:type="paragraph" w:customStyle="1" w:styleId="C0D7EF986F33450E8E7CCE28C17334D4">
    <w:name w:val="C0D7EF986F33450E8E7CCE28C17334D4"/>
    <w:rsid w:val="00AD404F"/>
  </w:style>
  <w:style w:type="paragraph" w:customStyle="1" w:styleId="5C10998A928046E1828A872148173BA3">
    <w:name w:val="5C10998A928046E1828A872148173BA3"/>
    <w:rsid w:val="00AD404F"/>
  </w:style>
  <w:style w:type="paragraph" w:customStyle="1" w:styleId="A824D3057B3847BE84212C057738B304">
    <w:name w:val="A824D3057B3847BE84212C057738B304"/>
    <w:rsid w:val="00AD404F"/>
  </w:style>
  <w:style w:type="paragraph" w:customStyle="1" w:styleId="58579DA7C3A84F2088B9456448199E9E3">
    <w:name w:val="58579DA7C3A84F2088B9456448199E9E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3">
    <w:name w:val="0127705B9EEB40A39CB8B4671B0AB391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">
    <w:name w:val="6B2EABCB553B47DBABF863185026E237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">
    <w:name w:val="60489FBBA891476A9A0596DDC0604A6C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">
    <w:name w:val="BC17889400D84C99BF9901C500D88DCB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">
    <w:name w:val="C0D7EF986F33450E8E7CCE28C17334D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">
    <w:name w:val="5C10998A928046E1828A872148173BA3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">
    <w:name w:val="A824D3057B3847BE84212C057738B30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3">
    <w:name w:val="7FD7F393B5624666BF8E190B3AF57C99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1">
    <w:name w:val="8C0BDA8025E54C1D9C9C5FD378156C0D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">
    <w:name w:val="007CE597F0DB485CA0A48AB4785453A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4">
    <w:name w:val="58579DA7C3A84F2088B9456448199E9E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2">
    <w:name w:val="60489FBBA891476A9A0596DDC0604A6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2">
    <w:name w:val="BC17889400D84C99BF9901C500D88DCB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2">
    <w:name w:val="C0D7EF986F33450E8E7CCE28C17334D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2">
    <w:name w:val="5C10998A928046E1828A872148173BA3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2">
    <w:name w:val="A824D3057B3847BE84212C057738B30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4">
    <w:name w:val="7FD7F393B5624666BF8E190B3AF57C99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2">
    <w:name w:val="8C0BDA8025E54C1D9C9C5FD378156C0D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3">
    <w:name w:val="007CE597F0DB485CA0A48AB4785453A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5">
    <w:name w:val="58579DA7C3A84F2088B9456448199E9E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3">
    <w:name w:val="60489FBBA891476A9A0596DDC0604A6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3">
    <w:name w:val="BC17889400D84C99BF9901C500D88DCB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3">
    <w:name w:val="C0D7EF986F33450E8E7CCE28C17334D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3">
    <w:name w:val="5C10998A928046E1828A872148173BA3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3">
    <w:name w:val="A824D3057B3847BE84212C057738B30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5">
    <w:name w:val="7FD7F393B5624666BF8E190B3AF57C99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3">
    <w:name w:val="8C0BDA8025E54C1D9C9C5FD378156C0D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4">
    <w:name w:val="007CE597F0DB485CA0A48AB4785453A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6">
    <w:name w:val="58579DA7C3A84F2088B9456448199E9E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4">
    <w:name w:val="60489FBBA891476A9A0596DDC0604A6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4">
    <w:name w:val="BC17889400D84C99BF9901C500D88DCB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4">
    <w:name w:val="C0D7EF986F33450E8E7CCE28C17334D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4">
    <w:name w:val="5C10998A928046E1828A872148173BA3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4">
    <w:name w:val="A824D3057B3847BE84212C057738B30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6">
    <w:name w:val="7FD7F393B5624666BF8E190B3AF57C99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4">
    <w:name w:val="8C0BDA8025E54C1D9C9C5FD378156C0D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5">
    <w:name w:val="007CE597F0DB485CA0A48AB4785453A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7">
    <w:name w:val="58579DA7C3A84F2088B9456448199E9E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5">
    <w:name w:val="60489FBBA891476A9A0596DDC0604A6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5">
    <w:name w:val="BC17889400D84C99BF9901C500D88DCB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5">
    <w:name w:val="C0D7EF986F33450E8E7CCE28C17334D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5">
    <w:name w:val="5C10998A928046E1828A872148173BA3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5">
    <w:name w:val="A824D3057B3847BE84212C057738B30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7">
    <w:name w:val="7FD7F393B5624666BF8E190B3AF57C99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5">
    <w:name w:val="8C0BDA8025E54C1D9C9C5FD378156C0D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6">
    <w:name w:val="007CE597F0DB485CA0A48AB4785453A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8">
    <w:name w:val="58579DA7C3A84F2088B9456448199E9E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6">
    <w:name w:val="60489FBBA891476A9A0596DDC0604A6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6">
    <w:name w:val="BC17889400D84C99BF9901C500D88DCB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6">
    <w:name w:val="C0D7EF986F33450E8E7CCE28C17334D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6">
    <w:name w:val="5C10998A928046E1828A872148173BA3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6">
    <w:name w:val="A824D3057B3847BE84212C057738B30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8">
    <w:name w:val="7FD7F393B5624666BF8E190B3AF57C99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6">
    <w:name w:val="8C0BDA8025E54C1D9C9C5FD378156C0D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7">
    <w:name w:val="007CE597F0DB485CA0A48AB4785453AC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B24CD64FB64D308BC99F807F04ADEB">
    <w:name w:val="17B24CD64FB64D308BC99F807F04ADEB"/>
    <w:rsid w:val="00932045"/>
    <w:rPr>
      <w:lang w:val="cs-CZ" w:eastAsia="cs-CZ"/>
    </w:rPr>
  </w:style>
  <w:style w:type="paragraph" w:customStyle="1" w:styleId="58579DA7C3A84F2088B9456448199E9E9">
    <w:name w:val="58579DA7C3A84F2088B9456448199E9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">
    <w:name w:val="32FD9E92F48B4777B09499E3A3D9323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9">
    <w:name w:val="7FD7F393B5624666BF8E190B3AF57C99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8">
    <w:name w:val="007CE597F0DB485CA0A48AB4785453AC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0">
    <w:name w:val="58579DA7C3A84F2088B9456448199E9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">
    <w:name w:val="32FD9E92F48B4777B09499E3A3D9323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0">
    <w:name w:val="7FD7F393B5624666BF8E190B3AF57C99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9">
    <w:name w:val="007CE597F0DB485CA0A48AB4785453AC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">
    <w:name w:val="BB995ACEEBB84F2FBDA9CFDAED5C74D8"/>
    <w:rsid w:val="00932045"/>
    <w:rPr>
      <w:lang w:val="cs-CZ" w:eastAsia="cs-CZ"/>
    </w:rPr>
  </w:style>
  <w:style w:type="paragraph" w:customStyle="1" w:styleId="0C7DF495E85346C79F5D4AD49ED0EF26">
    <w:name w:val="0C7DF495E85346C79F5D4AD49ED0EF2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1">
    <w:name w:val="58579DA7C3A84F2088B9456448199E9E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">
    <w:name w:val="32FD9E92F48B4777B09499E3A3D9323E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">
    <w:name w:val="7C85F470B06642D79B108A046B161B2B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">
    <w:name w:val="176005FE10164EB1A62F029F793720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">
    <w:name w:val="35FA31AE270C401EA11729EDD2FE25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1">
    <w:name w:val="7FD7F393B5624666BF8E190B3AF57C99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">
    <w:name w:val="BB995ACEEBB84F2FBDA9CFDAED5C74D8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0">
    <w:name w:val="007CE597F0DB485CA0A48AB4785453AC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">
    <w:name w:val="0C7DF495E85346C79F5D4AD49ED0EF2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2">
    <w:name w:val="58579DA7C3A84F2088B9456448199E9E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3">
    <w:name w:val="32FD9E92F48B4777B09499E3A3D9323E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">
    <w:name w:val="7C85F470B06642D79B108A046B161B2B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">
    <w:name w:val="176005FE10164EB1A62F029F79372013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1">
    <w:name w:val="35FA31AE270C401EA11729EDD2FE25B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2">
    <w:name w:val="7FD7F393B5624666BF8E190B3AF57C99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2">
    <w:name w:val="BB995ACEEBB84F2FBDA9CFDAED5C74D8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1">
    <w:name w:val="007CE597F0DB485CA0A48AB4785453AC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">
    <w:name w:val="0C7DF495E85346C79F5D4AD49ED0EF2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3">
    <w:name w:val="58579DA7C3A84F2088B9456448199E9E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4">
    <w:name w:val="32FD9E92F48B4777B09499E3A3D9323E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">
    <w:name w:val="7C85F470B06642D79B108A046B161B2B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">
    <w:name w:val="176005FE10164EB1A62F029F79372013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2">
    <w:name w:val="35FA31AE270C401EA11729EDD2FE25B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3">
    <w:name w:val="7FD7F393B5624666BF8E190B3AF57C99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3">
    <w:name w:val="BB995ACEEBB84F2FBDA9CFDAED5C74D8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2">
    <w:name w:val="007CE597F0DB485CA0A48AB4785453AC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3">
    <w:name w:val="0C7DF495E85346C79F5D4AD49ED0EF2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4">
    <w:name w:val="58579DA7C3A84F2088B9456448199E9E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5">
    <w:name w:val="32FD9E92F48B4777B09499E3A3D9323E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3">
    <w:name w:val="7C85F470B06642D79B108A046B161B2B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3">
    <w:name w:val="176005FE10164EB1A62F029F79372013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3">
    <w:name w:val="35FA31AE270C401EA11729EDD2FE25B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4">
    <w:name w:val="7FD7F393B5624666BF8E190B3AF57C99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4">
    <w:name w:val="BB995ACEEBB84F2FBDA9CFDAED5C74D8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3">
    <w:name w:val="007CE597F0DB485CA0A48AB4785453AC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4">
    <w:name w:val="0C7DF495E85346C79F5D4AD49ED0EF2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5">
    <w:name w:val="58579DA7C3A84F2088B9456448199E9E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6">
    <w:name w:val="32FD9E92F48B4777B09499E3A3D9323E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4">
    <w:name w:val="7C85F470B06642D79B108A046B161B2B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4">
    <w:name w:val="176005FE10164EB1A62F029F79372013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4">
    <w:name w:val="35FA31AE270C401EA11729EDD2FE25B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5">
    <w:name w:val="7FD7F393B5624666BF8E190B3AF57C99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5">
    <w:name w:val="BB995ACEEBB84F2FBDA9CFDAED5C74D8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4">
    <w:name w:val="007CE597F0DB485CA0A48AB4785453AC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5">
    <w:name w:val="0C7DF495E85346C79F5D4AD49ED0EF2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6">
    <w:name w:val="58579DA7C3A84F2088B9456448199E9E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7">
    <w:name w:val="32FD9E92F48B4777B09499E3A3D9323E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5">
    <w:name w:val="7C85F470B06642D79B108A046B161B2B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5">
    <w:name w:val="176005FE10164EB1A62F029F79372013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5">
    <w:name w:val="35FA31AE270C401EA11729EDD2FE25B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6">
    <w:name w:val="7FD7F393B5624666BF8E190B3AF57C99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6">
    <w:name w:val="BB995ACEEBB84F2FBDA9CFDAED5C74D8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5">
    <w:name w:val="007CE597F0DB485CA0A48AB4785453AC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6">
    <w:name w:val="0C7DF495E85346C79F5D4AD49ED0EF2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7">
    <w:name w:val="58579DA7C3A84F2088B9456448199E9E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8">
    <w:name w:val="32FD9E92F48B4777B09499E3A3D9323E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6">
    <w:name w:val="7C85F470B06642D79B108A046B161B2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6">
    <w:name w:val="176005FE10164EB1A62F029F79372013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6">
    <w:name w:val="35FA31AE270C401EA11729EDD2FE25B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7">
    <w:name w:val="7FD7F393B5624666BF8E190B3AF57C99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7">
    <w:name w:val="BB995ACEEBB84F2FBDA9CFDAED5C74D8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6">
    <w:name w:val="007CE597F0DB485CA0A48AB4785453AC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7">
    <w:name w:val="0C7DF495E85346C79F5D4AD49ED0EF2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8">
    <w:name w:val="58579DA7C3A84F2088B9456448199E9E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">
    <w:name w:val="30D76835123C4DF3A72A4B70125AA65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9">
    <w:name w:val="32FD9E92F48B4777B09499E3A3D9323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7">
    <w:name w:val="7C85F470B06642D79B108A046B161B2B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7">
    <w:name w:val="176005FE10164EB1A62F029F79372013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7">
    <w:name w:val="35FA31AE270C401EA11729EDD2FE25B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8">
    <w:name w:val="7FD7F393B5624666BF8E190B3AF57C99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8">
    <w:name w:val="BB995ACEEBB84F2FBDA9CFDAED5C74D8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7">
    <w:name w:val="007CE597F0DB485CA0A48AB4785453AC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8">
    <w:name w:val="0C7DF495E85346C79F5D4AD49ED0EF2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9">
    <w:name w:val="58579DA7C3A84F2088B9456448199E9E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">
    <w:name w:val="30D76835123C4DF3A72A4B70125AA65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0">
    <w:name w:val="32FD9E92F48B4777B09499E3A3D9323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8">
    <w:name w:val="7C85F470B06642D79B108A046B161B2B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8">
    <w:name w:val="176005FE10164EB1A62F029F79372013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8">
    <w:name w:val="35FA31AE270C401EA11729EDD2FE25B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9">
    <w:name w:val="7FD7F393B5624666BF8E190B3AF57C99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9">
    <w:name w:val="BB995ACEEBB84F2FBDA9CFDAED5C74D8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8">
    <w:name w:val="007CE597F0DB485CA0A48AB4785453AC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9">
    <w:name w:val="0C7DF495E85346C79F5D4AD49ED0EF26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0">
    <w:name w:val="58579DA7C3A84F2088B9456448199E9E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2">
    <w:name w:val="30D76835123C4DF3A72A4B70125AA65E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1">
    <w:name w:val="32FD9E92F48B4777B09499E3A3D9323E11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9">
    <w:name w:val="7C85F470B06642D79B108A046B161B2B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9">
    <w:name w:val="176005FE10164EB1A62F029F79372013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">
    <w:name w:val="81DE4CD1722142A88D31DE699EABAF0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0">
    <w:name w:val="7FD7F393B5624666BF8E190B3AF57C99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0">
    <w:name w:val="BB995ACEEBB84F2FBDA9CFDAED5C74D81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9">
    <w:name w:val="007CE597F0DB485CA0A48AB4785453AC1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0">
    <w:name w:val="0C7DF495E85346C79F5D4AD49ED0EF26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1">
    <w:name w:val="58579DA7C3A84F2088B9456448199E9E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3">
    <w:name w:val="30D76835123C4DF3A72A4B70125AA65E3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2">
    <w:name w:val="32FD9E92F48B4777B09499E3A3D9323E12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0">
    <w:name w:val="7C85F470B06642D79B108A046B161B2B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0">
    <w:name w:val="176005FE10164EB1A62F029F79372013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">
    <w:name w:val="81DE4CD1722142A88D31DE699EABAF0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1">
    <w:name w:val="7FD7F393B5624666BF8E190B3AF57C99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1">
    <w:name w:val="BB995ACEEBB84F2FBDA9CFDAED5C74D81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0">
    <w:name w:val="007CE597F0DB485CA0A48AB4785453AC2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1">
    <w:name w:val="0C7DF495E85346C79F5D4AD49ED0EF26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2">
    <w:name w:val="58579DA7C3A84F2088B9456448199E9E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4">
    <w:name w:val="30D76835123C4DF3A72A4B70125AA65E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3">
    <w:name w:val="32FD9E92F48B4777B09499E3A3D9323E1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1">
    <w:name w:val="7C85F470B06642D79B108A046B161B2B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1">
    <w:name w:val="176005FE10164EB1A62F029F79372013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4">
    <w:name w:val="0127705B9EEB40A39CB8B4671B0AB391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2">
    <w:name w:val="6B2EABCB553B47DBABF863185026E237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7">
    <w:name w:val="60489FBBA891476A9A0596DDC0604A6C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7">
    <w:name w:val="BC17889400D84C99BF9901C500D88DCB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7">
    <w:name w:val="C0D7EF986F33450E8E7CCE28C17334D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7">
    <w:name w:val="5C10998A928046E1828A872148173BA3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7">
    <w:name w:val="A824D3057B3847BE84212C057738B30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EFB5F06624448E8E4806EF10844C33">
    <w:name w:val="8BEFB5F06624448E8E4806EF10844C3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2">
    <w:name w:val="81DE4CD1722142A88D31DE699EABAF0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2">
    <w:name w:val="7FD7F393B5624666BF8E190B3AF57C99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2">
    <w:name w:val="BB995ACEEBB84F2FBDA9CFDAED5C74D81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1">
    <w:name w:val="007CE597F0DB485CA0A48AB4785453AC2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C02406C66974CD7A57BCDD2FE81A626">
    <w:name w:val="CC02406C66974CD7A57BCDD2FE81A626"/>
    <w:rsid w:val="00D21A39"/>
  </w:style>
  <w:style w:type="paragraph" w:customStyle="1" w:styleId="54D63FD817544B36B258D5DE00E220E9">
    <w:name w:val="54D63FD817544B36B258D5DE00E220E9"/>
    <w:rsid w:val="00D21A39"/>
  </w:style>
  <w:style w:type="paragraph" w:customStyle="1" w:styleId="C4F15AD27CBB44A49A4738BC7F7B84DD">
    <w:name w:val="C4F15AD27CBB44A49A4738BC7F7B84DD"/>
    <w:rsid w:val="00160F15"/>
  </w:style>
  <w:style w:type="paragraph" w:customStyle="1" w:styleId="4D534A29071A42B69DC3919C24E2B2B3">
    <w:name w:val="4D534A29071A42B69DC3919C24E2B2B3"/>
    <w:rsid w:val="00160F15"/>
  </w:style>
  <w:style w:type="paragraph" w:customStyle="1" w:styleId="30D76835123C4DF3A72A4B70125AA65E5">
    <w:name w:val="30D76835123C4DF3A72A4B70125AA65E5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2">
    <w:name w:val="7C85F470B06642D79B108A046B161B2B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2">
    <w:name w:val="176005FE10164EB1A62F029F79372013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3">
    <w:name w:val="81DE4CD1722142A88D31DE699EABAF023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1">
    <w:name w:val="C4F15AD27CBB44A49A4738BC7F7B84DD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D534A29071A42B69DC3919C24E2B2B31">
    <w:name w:val="4D534A29071A42B69DC3919C24E2B2B3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">
    <w:name w:val="54D63FD817544B36B258D5DE00E220E9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2">
    <w:name w:val="0C7DF495E85346C79F5D4AD49ED0EF261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3">
    <w:name w:val="58579DA7C3A84F2088B9456448199E9E2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6">
    <w:name w:val="30D76835123C4DF3A72A4B70125AA65E6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4">
    <w:name w:val="32FD9E92F48B4777B09499E3A3D9323E1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3">
    <w:name w:val="7C85F470B06642D79B108A046B161B2B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3">
    <w:name w:val="176005FE10164EB1A62F029F79372013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5">
    <w:name w:val="0127705B9EEB40A39CB8B4671B0AB3915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3">
    <w:name w:val="6B2EABCB553B47DBABF863185026E237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8">
    <w:name w:val="60489FBBA891476A9A0596DDC0604A6C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8">
    <w:name w:val="BC17889400D84C99BF9901C500D88DCB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8">
    <w:name w:val="C0D7EF986F33450E8E7CCE28C17334D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8">
    <w:name w:val="5C10998A928046E1828A872148173BA3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8">
    <w:name w:val="A824D3057B3847BE84212C057738B30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4">
    <w:name w:val="81DE4CD1722142A88D31DE699EABAF02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2">
    <w:name w:val="C4F15AD27CBB44A49A4738BC7F7B84DD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2">
    <w:name w:val="54D63FD817544B36B258D5DE00E220E9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3">
    <w:name w:val="0C7DF495E85346C79F5D4AD49ED0EF261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4">
    <w:name w:val="58579DA7C3A84F2088B9456448199E9E2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7">
    <w:name w:val="30D76835123C4DF3A72A4B70125AA65E7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4">
    <w:name w:val="7C85F470B06642D79B108A046B161B2B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4">
    <w:name w:val="176005FE10164EB1A62F029F79372013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6">
    <w:name w:val="0127705B9EEB40A39CB8B4671B0AB3916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4">
    <w:name w:val="6B2EABCB553B47DBABF863185026E237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9">
    <w:name w:val="60489FBBA891476A9A0596DDC0604A6C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9">
    <w:name w:val="BC17889400D84C99BF9901C500D88DCB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9">
    <w:name w:val="C0D7EF986F33450E8E7CCE28C17334D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9">
    <w:name w:val="5C10998A928046E1828A872148173BA3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9">
    <w:name w:val="A824D3057B3847BE84212C057738B30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5">
    <w:name w:val="81DE4CD1722142A88D31DE699EABAF025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3">
    <w:name w:val="C4F15AD27CBB44A49A4738BC7F7B84DD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3">
    <w:name w:val="54D63FD817544B36B258D5DE00E220E9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4">
    <w:name w:val="0C7DF495E85346C79F5D4AD49ED0EF261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5">
    <w:name w:val="58579DA7C3A84F2088B9456448199E9E2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8">
    <w:name w:val="30D76835123C4DF3A72A4B70125AA65E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5">
    <w:name w:val="32FD9E92F48B4777B09499E3A3D9323E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5">
    <w:name w:val="7C85F470B06642D79B108A046B161B2B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5">
    <w:name w:val="176005FE10164EB1A62F029F79372013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7">
    <w:name w:val="0127705B9EEB40A39CB8B4671B0AB39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5">
    <w:name w:val="6B2EABCB553B47DBABF863185026E237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0">
    <w:name w:val="60489FBBA891476A9A0596DDC0604A6C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0">
    <w:name w:val="BC17889400D84C99BF9901C500D88DCB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0">
    <w:name w:val="C0D7EF986F33450E8E7CCE28C17334D4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0">
    <w:name w:val="5C10998A928046E1828A872148173BA3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0">
    <w:name w:val="A824D3057B3847BE84212C057738B304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6">
    <w:name w:val="81DE4CD1722142A88D31DE699EABAF02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4">
    <w:name w:val="C4F15AD27CBB44A49A4738BC7F7B84DD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4">
    <w:name w:val="54D63FD817544B36B258D5DE00E220E94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5">
    <w:name w:val="0C7DF495E85346C79F5D4AD49ED0EF261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6">
    <w:name w:val="58579DA7C3A84F2088B9456448199E9E2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9">
    <w:name w:val="30D76835123C4DF3A72A4B70125AA65E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6">
    <w:name w:val="32FD9E92F48B4777B09499E3A3D9323E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6">
    <w:name w:val="7C85F470B06642D79B108A046B161B2B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6">
    <w:name w:val="176005FE10164EB1A62F029F79372013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8">
    <w:name w:val="0127705B9EEB40A39CB8B4671B0AB39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6">
    <w:name w:val="6B2EABCB553B47DBABF863185026E237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1">
    <w:name w:val="60489FBBA891476A9A0596DDC0604A6C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1">
    <w:name w:val="BC17889400D84C99BF9901C500D88DCB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1">
    <w:name w:val="C0D7EF986F33450E8E7CCE28C17334D4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1">
    <w:name w:val="5C10998A928046E1828A872148173BA3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1">
    <w:name w:val="A824D3057B3847BE84212C057738B304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7">
    <w:name w:val="81DE4CD1722142A88D31DE699EABAF02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5">
    <w:name w:val="C4F15AD27CBB44A49A4738BC7F7B84DD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5">
    <w:name w:val="54D63FD817544B36B258D5DE00E220E95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">
    <w:name w:val="151EA4296D4A4D2B90F0B85FB65D4181"/>
    <w:rsid w:val="00B00A6E"/>
  </w:style>
  <w:style w:type="paragraph" w:customStyle="1" w:styleId="0C7DF495E85346C79F5D4AD49ED0EF2616">
    <w:name w:val="0C7DF495E85346C79F5D4AD49ED0EF261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7">
    <w:name w:val="58579DA7C3A84F2088B9456448199E9E2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1">
    <w:name w:val="151EA4296D4A4D2B90F0B85FB65D418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0">
    <w:name w:val="30D76835123C4DF3A72A4B70125AA65E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7">
    <w:name w:val="32FD9E92F48B4777B09499E3A3D9323E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7">
    <w:name w:val="7C85F470B06642D79B108A046B161B2B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7">
    <w:name w:val="176005FE10164EB1A62F029F79372013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9">
    <w:name w:val="0127705B9EEB40A39CB8B4671B0AB391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7">
    <w:name w:val="6B2EABCB553B47DBABF863185026E237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2">
    <w:name w:val="60489FBBA891476A9A0596DDC0604A6C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2">
    <w:name w:val="BC17889400D84C99BF9901C500D88DCB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2">
    <w:name w:val="C0D7EF986F33450E8E7CCE28C17334D4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2">
    <w:name w:val="5C10998A928046E1828A872148173BA3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2">
    <w:name w:val="A824D3057B3847BE84212C057738B304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8">
    <w:name w:val="81DE4CD1722142A88D31DE699EABAF02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6">
    <w:name w:val="C4F15AD27CBB44A49A4738BC7F7B84DD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6">
    <w:name w:val="54D63FD817544B36B258D5DE00E220E96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7">
    <w:name w:val="0C7DF495E85346C79F5D4AD49ED0EF261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8">
    <w:name w:val="58579DA7C3A84F2088B9456448199E9E2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2">
    <w:name w:val="151EA4296D4A4D2B90F0B85FB65D41812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1">
    <w:name w:val="30D76835123C4DF3A72A4B70125AA65E11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8">
    <w:name w:val="32FD9E92F48B4777B09499E3A3D9323E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8">
    <w:name w:val="7C85F470B06642D79B108A046B161B2B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8">
    <w:name w:val="176005FE10164EB1A62F029F793720131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0">
    <w:name w:val="0127705B9EEB40A39CB8B4671B0AB39110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8">
    <w:name w:val="6B2EABCB553B47DBABF863185026E2378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3">
    <w:name w:val="60489FBBA891476A9A0596DDC0604A6C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3">
    <w:name w:val="BC17889400D84C99BF9901C500D88DCB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3">
    <w:name w:val="C0D7EF986F33450E8E7CCE28C17334D4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3">
    <w:name w:val="5C10998A928046E1828A872148173BA3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3">
    <w:name w:val="A824D3057B3847BE84212C057738B30413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9">
    <w:name w:val="81DE4CD1722142A88D31DE699EABAF029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7">
    <w:name w:val="C4F15AD27CBB44A49A4738BC7F7B84DD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7">
    <w:name w:val="54D63FD817544B36B258D5DE00E220E97"/>
    <w:rsid w:val="00B00A6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">
    <w:name w:val="712BFBBF99A448D59634ACA889E7E02D"/>
    <w:rsid w:val="00B00A6E"/>
  </w:style>
  <w:style w:type="paragraph" w:customStyle="1" w:styleId="2B8E2DBE73D743F29438A57A4BA1CC0C">
    <w:name w:val="2B8E2DBE73D743F29438A57A4BA1CC0C"/>
    <w:rsid w:val="00B00A6E"/>
  </w:style>
  <w:style w:type="paragraph" w:customStyle="1" w:styleId="885EFEF1C1AE4FBB90ED31F97465C686">
    <w:name w:val="885EFEF1C1AE4FBB90ED31F97465C686"/>
    <w:rsid w:val="00E4287C"/>
  </w:style>
  <w:style w:type="paragraph" w:customStyle="1" w:styleId="C245F26E0A8A4C44BEED738B928B7791">
    <w:name w:val="C245F26E0A8A4C44BEED738B928B7791"/>
    <w:rsid w:val="00E4287C"/>
  </w:style>
  <w:style w:type="paragraph" w:customStyle="1" w:styleId="0C7DF495E85346C79F5D4AD49ED0EF2618">
    <w:name w:val="0C7DF495E85346C79F5D4AD49ED0EF2618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9">
    <w:name w:val="58579DA7C3A84F2088B9456448199E9E2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3">
    <w:name w:val="151EA4296D4A4D2B90F0B85FB65D41813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2">
    <w:name w:val="30D76835123C4DF3A72A4B70125AA65E1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9">
    <w:name w:val="32FD9E92F48B4777B09499E3A3D9323E1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9">
    <w:name w:val="7C85F470B06642D79B108A046B161B2B1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9">
    <w:name w:val="176005FE10164EB1A62F029F793720131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1">
    <w:name w:val="0127705B9EEB40A39CB8B4671B0AB3911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9">
    <w:name w:val="6B2EABCB553B47DBABF863185026E237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4">
    <w:name w:val="60489FBBA891476A9A0596DDC0604A6C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1">
    <w:name w:val="712BFBBF99A448D59634ACA889E7E02D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4">
    <w:name w:val="BC17889400D84C99BF9901C500D88DCB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4">
    <w:name w:val="C0D7EF986F33450E8E7CCE28C17334D4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1">
    <w:name w:val="2B8E2DBE73D743F29438A57A4BA1CC0C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4">
    <w:name w:val="5C10998A928046E1828A872148173BA3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4">
    <w:name w:val="A824D3057B3847BE84212C057738B304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0">
    <w:name w:val="81DE4CD1722142A88D31DE699EABAF021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245F26E0A8A4C44BEED738B928B77911">
    <w:name w:val="C245F26E0A8A4C44BEED738B928B7791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8">
    <w:name w:val="54D63FD817544B36B258D5DE00E220E98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9">
    <w:name w:val="0C7DF495E85346C79F5D4AD49ED0EF261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30">
    <w:name w:val="58579DA7C3A84F2088B9456448199E9E3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4">
    <w:name w:val="151EA4296D4A4D2B90F0B85FB65D418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3">
    <w:name w:val="30D76835123C4DF3A72A4B70125AA65E13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0">
    <w:name w:val="32FD9E92F48B4777B09499E3A3D9323E2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0">
    <w:name w:val="7C85F470B06642D79B108A046B161B2B2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0">
    <w:name w:val="176005FE10164EB1A62F029F793720132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2">
    <w:name w:val="0127705B9EEB40A39CB8B4671B0AB3911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0">
    <w:name w:val="6B2EABCB553B47DBABF863185026E2371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5">
    <w:name w:val="60489FBBA891476A9A0596DDC0604A6C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2">
    <w:name w:val="712BFBBF99A448D59634ACA889E7E02D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5">
    <w:name w:val="BC17889400D84C99BF9901C500D88DCB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5">
    <w:name w:val="C0D7EF986F33450E8E7CCE28C17334D4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2">
    <w:name w:val="2B8E2DBE73D743F29438A57A4BA1CC0C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5">
    <w:name w:val="5C10998A928046E1828A872148173BA3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5">
    <w:name w:val="A824D3057B3847BE84212C057738B304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1">
    <w:name w:val="81DE4CD1722142A88D31DE699EABAF021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245F26E0A8A4C44BEED738B928B77912">
    <w:name w:val="C245F26E0A8A4C44BEED738B928B7791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9">
    <w:name w:val="54D63FD817544B36B258D5DE00E220E99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0">
    <w:name w:val="0C7DF495E85346C79F5D4AD49ED0EF262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31">
    <w:name w:val="58579DA7C3A84F2088B9456448199E9E3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5">
    <w:name w:val="151EA4296D4A4D2B90F0B85FB65D41815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4">
    <w:name w:val="30D76835123C4DF3A72A4B70125AA65E14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1">
    <w:name w:val="32FD9E92F48B4777B09499E3A3D9323E2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1">
    <w:name w:val="7C85F470B06642D79B108A046B161B2B2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1">
    <w:name w:val="176005FE10164EB1A62F029F793720132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3">
    <w:name w:val="0127705B9EEB40A39CB8B4671B0AB39113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1">
    <w:name w:val="6B2EABCB553B47DBABF863185026E23711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6">
    <w:name w:val="60489FBBA891476A9A0596DDC0604A6C16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3">
    <w:name w:val="712BFBBF99A448D59634ACA889E7E02D3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6">
    <w:name w:val="BC17889400D84C99BF9901C500D88DCB16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6">
    <w:name w:val="C0D7EF986F33450E8E7CCE28C17334D416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3">
    <w:name w:val="2B8E2DBE73D743F29438A57A4BA1CC0C3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6">
    <w:name w:val="5C10998A928046E1828A872148173BA316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6">
    <w:name w:val="A824D3057B3847BE84212C057738B30416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2">
    <w:name w:val="81DE4CD1722142A88D31DE699EABAF0212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0">
    <w:name w:val="54D63FD817544B36B258D5DE00E220E910"/>
    <w:rsid w:val="00E4287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1">
    <w:name w:val="0C7DF495E85346C79F5D4AD49ED0EF2621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32">
    <w:name w:val="58579DA7C3A84F2088B9456448199E9E32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51EA4296D4A4D2B90F0B85FB65D41816">
    <w:name w:val="151EA4296D4A4D2B90F0B85FB65D41816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5">
    <w:name w:val="30D76835123C4DF3A72A4B70125AA65E15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2">
    <w:name w:val="7C85F470B06642D79B108A046B161B2B22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2">
    <w:name w:val="176005FE10164EB1A62F029F7937201322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4">
    <w:name w:val="0127705B9EEB40A39CB8B4671B0AB39114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2">
    <w:name w:val="6B2EABCB553B47DBABF863185026E23712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7">
    <w:name w:val="60489FBBA891476A9A0596DDC0604A6C17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12BFBBF99A448D59634ACA889E7E02D4">
    <w:name w:val="712BFBBF99A448D59634ACA889E7E02D4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7">
    <w:name w:val="BC17889400D84C99BF9901C500D88DCB17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7">
    <w:name w:val="C0D7EF986F33450E8E7CCE28C17334D417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2B8E2DBE73D743F29438A57A4BA1CC0C4">
    <w:name w:val="2B8E2DBE73D743F29438A57A4BA1CC0C4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7">
    <w:name w:val="5C10998A928046E1828A872148173BA317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7">
    <w:name w:val="A824D3057B3847BE84212C057738B30417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3">
    <w:name w:val="81DE4CD1722142A88D31DE699EABAF0213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1">
    <w:name w:val="54D63FD817544B36B258D5DE00E220E911"/>
    <w:rsid w:val="00322F66"/>
    <w:pPr>
      <w:spacing w:after="0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DP-hodnoceni-oponenta-2021-05-14.dotm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kvalifikační práce</vt:lpstr>
      <vt:lpstr>Posudek kvalifikační práce</vt:lpstr>
    </vt:vector>
  </TitlesOfParts>
  <Company>Univerzita Tomáše Bati ve Zlíně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kvalifikační práce</dc:title>
  <dc:subject/>
  <dc:creator>Pavel Tomášek</dc:creator>
  <cp:keywords/>
  <dc:description/>
  <cp:lastModifiedBy>Pavel Tomášek</cp:lastModifiedBy>
  <cp:revision>2</cp:revision>
  <cp:lastPrinted>2021-03-29T11:03:00Z</cp:lastPrinted>
  <dcterms:created xsi:type="dcterms:W3CDTF">2021-05-14T13:47:00Z</dcterms:created>
  <dcterms:modified xsi:type="dcterms:W3CDTF">2021-05-14T13:47:00Z</dcterms:modified>
</cp:coreProperties>
</file>