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lang w:val="cs-CZ"/>
        </w:rPr>
        <w:id w:val="-1821570616"/>
        <w:lock w:val="contentLocked"/>
        <w:placeholder>
          <w:docPart w:val="DefaultPlaceholder_-1854013440"/>
        </w:placeholder>
        <w:group/>
      </w:sdtPr>
      <w:sdtEndPr>
        <w:rPr>
          <w:rFonts w:eastAsiaTheme="minorHAnsi" w:cs="Times New Roman"/>
          <w:b w:val="0"/>
          <w:color w:val="FFFFFF" w:themeColor="background1"/>
          <w:sz w:val="8"/>
          <w:szCs w:val="8"/>
        </w:rPr>
      </w:sdtEndPr>
      <w:sdtContent>
        <w:sdt>
          <w:sdtPr>
            <w:rPr>
              <w:lang w:val="cs-CZ"/>
            </w:rPr>
            <w:id w:val="1388537144"/>
            <w:lock w:val="contentLocked"/>
            <w:placeholder>
              <w:docPart w:val="DefaultPlaceholder_-1854013440"/>
            </w:placeholder>
            <w:group/>
          </w:sdtPr>
          <w:sdtEndPr/>
          <w:sdtContent>
            <w:p w14:paraId="0019F3F0" w14:textId="5AB415D7" w:rsidR="00FF028E" w:rsidRPr="00C66169" w:rsidRDefault="00FF028E" w:rsidP="00C03BE8">
              <w:pPr>
                <w:pStyle w:val="Heading1"/>
                <w:rPr>
                  <w:b w:val="0"/>
                  <w:lang w:val="cs-CZ"/>
                </w:rPr>
              </w:pPr>
              <w:r w:rsidRPr="00C66169">
                <w:rPr>
                  <w:lang w:val="cs-CZ"/>
                </w:rPr>
                <w:t>HODN</w:t>
              </w:r>
              <w:bookmarkStart w:id="0" w:name="_GoBack"/>
              <w:bookmarkEnd w:id="0"/>
              <w:r w:rsidRPr="00C66169">
                <w:rPr>
                  <w:lang w:val="cs-CZ"/>
                </w:rPr>
                <w:t xml:space="preserve">OCENÍ </w:t>
              </w:r>
              <w:r w:rsidR="00982914" w:rsidRPr="00C66169">
                <w:rPr>
                  <w:lang w:val="cs-CZ"/>
                </w:rPr>
                <w:t xml:space="preserve">VEDOUCÍHO </w:t>
              </w:r>
              <w:r w:rsidRPr="00C66169">
                <w:rPr>
                  <w:lang w:val="cs-CZ"/>
                </w:rPr>
                <w:t>BAKALÁŘSKÉ PRÁCE</w:t>
              </w:r>
            </w:p>
          </w:sdtContent>
        </w:sdt>
        <w:p w14:paraId="7EAFF70E" w14:textId="77777777" w:rsidR="00FF028E" w:rsidRPr="00C66169" w:rsidRDefault="00FF028E" w:rsidP="00FF028E">
          <w:pPr>
            <w:rPr>
              <w:rFonts w:cs="Times New Roman"/>
              <w:szCs w:val="24"/>
              <w:lang w:val="cs-CZ"/>
            </w:rPr>
          </w:pPr>
        </w:p>
        <w:tbl>
          <w:tblPr>
            <w:tblW w:w="5000" w:type="pct"/>
            <w:tbl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insideH w:val="single" w:sz="6" w:space="0" w:color="auto"/>
              <w:insideV w:val="single" w:sz="12" w:space="0" w:color="auto"/>
            </w:tblBorders>
            <w:tblCellMar>
              <w:left w:w="85" w:type="dxa"/>
              <w:right w:w="85" w:type="dxa"/>
            </w:tblCellMar>
            <w:tblLook w:val="01E0" w:firstRow="1" w:lastRow="1" w:firstColumn="1" w:lastColumn="1" w:noHBand="0" w:noVBand="0"/>
          </w:tblPr>
          <w:tblGrid>
            <w:gridCol w:w="2153"/>
            <w:gridCol w:w="6843"/>
          </w:tblGrid>
          <w:tr w:rsidR="0050078E" w:rsidRPr="00C66169" w14:paraId="5B0F3AB9" w14:textId="77777777" w:rsidTr="009A3D59">
            <w:tc>
              <w:tcPr>
                <w:tcW w:w="2160" w:type="dxa"/>
                <w:shd w:val="clear" w:color="auto" w:fill="F2F2F2"/>
                <w:vAlign w:val="center"/>
              </w:tcPr>
              <w:p w14:paraId="3FA5CF1F" w14:textId="4A0FAFE3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Autor práce</w:t>
                </w:r>
              </w:p>
            </w:tc>
            <w:sdt>
              <w:sdtPr>
                <w:rPr>
                  <w:b/>
                  <w:lang w:val="cs-CZ"/>
                </w:rPr>
                <w:tag w:val="author"/>
                <w:id w:val="372503854"/>
                <w:lock w:val="sdtLocked"/>
                <w:placeholder>
                  <w:docPart w:val="0C7DF495E85346C79F5D4AD49ED0EF26"/>
                </w:placeholder>
                <w:showingPlcHdr/>
                <w:text/>
              </w:sdtPr>
              <w:sdtEndPr/>
              <w:sdtContent>
                <w:tc>
                  <w:tcPr>
                    <w:tcW w:w="6897" w:type="dxa"/>
                    <w:vAlign w:val="center"/>
                  </w:tcPr>
                  <w:p w14:paraId="5707A344" w14:textId="77777777" w:rsidR="0050078E" w:rsidRPr="00C66169" w:rsidRDefault="00191CA6" w:rsidP="0050078E">
                    <w:pPr>
                      <w:rPr>
                        <w:b/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Uveďte autora práce.</w:t>
                    </w:r>
                  </w:p>
                </w:tc>
              </w:sdtContent>
            </w:sdt>
          </w:tr>
          <w:tr w:rsidR="0050078E" w:rsidRPr="00C66169" w14:paraId="661E9903" w14:textId="77777777" w:rsidTr="009A3D59">
            <w:tc>
              <w:tcPr>
                <w:tcW w:w="2160" w:type="dxa"/>
                <w:shd w:val="clear" w:color="auto" w:fill="F2F2F2"/>
                <w:vAlign w:val="center"/>
              </w:tcPr>
              <w:p w14:paraId="724CAEEF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Studijní program</w:t>
                </w:r>
              </w:p>
            </w:tc>
            <w:sdt>
              <w:sdtPr>
                <w:rPr>
                  <w:b/>
                  <w:lang w:val="cs-CZ"/>
                </w:rPr>
                <w:tag w:val="studyProgramme"/>
                <w:id w:val="-513993558"/>
                <w:lock w:val="sdtLocked"/>
                <w:placeholder>
                  <w:docPart w:val="58579DA7C3A84F2088B9456448199E9E"/>
                </w:placeholder>
                <w:showingPlcHdr/>
                <w:dropDownList>
                  <w:listItem w:value="Zvolte položku"/>
                  <w:listItem w:displayText="Ochrana obyvatelstva" w:value="Ochrana obyvatelstva"/>
                  <w:listItem w:displayText="Aplikovaná logistika" w:value="Aplikovaná logistika"/>
                  <w:listItem w:displayText="Management rizik" w:value="Management rizik"/>
                  <w:listItem w:displayText="Procesní inženýrství" w:value="Procesní inženýrství"/>
                </w:dropDownList>
              </w:sdtPr>
              <w:sdtEndPr/>
              <w:sdtContent>
                <w:tc>
                  <w:tcPr>
                    <w:tcW w:w="6897" w:type="dxa"/>
                    <w:vAlign w:val="center"/>
                  </w:tcPr>
                  <w:p w14:paraId="02DFFDF7" w14:textId="4D15E207" w:rsidR="0050078E" w:rsidRPr="00C66169" w:rsidRDefault="00191CA6" w:rsidP="0050078E">
                    <w:pPr>
                      <w:rPr>
                        <w:b/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studijní program.</w:t>
                    </w:r>
                  </w:p>
                </w:tc>
              </w:sdtContent>
            </w:sdt>
          </w:tr>
          <w:tr w:rsidR="0050078E" w:rsidRPr="00C66169" w14:paraId="10732978" w14:textId="77777777" w:rsidTr="009A3D59">
            <w:tc>
              <w:tcPr>
                <w:tcW w:w="2160" w:type="dxa"/>
                <w:shd w:val="clear" w:color="auto" w:fill="F2F2F2"/>
                <w:vAlign w:val="center"/>
              </w:tcPr>
              <w:p w14:paraId="3EE0EF58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Forma studia</w:t>
                </w:r>
              </w:p>
            </w:tc>
            <w:sdt>
              <w:sdtPr>
                <w:rPr>
                  <w:b/>
                  <w:lang w:val="cs-CZ"/>
                </w:rPr>
                <w:tag w:val="studyForm"/>
                <w:id w:val="-1635719653"/>
                <w:lock w:val="sdtLocked"/>
                <w:placeholder>
                  <w:docPart w:val="30D76835123C4DF3A72A4B70125AA65E"/>
                </w:placeholder>
                <w:showingPlcHdr/>
                <w:dropDownList>
                  <w:listItem w:value="Zvolte položku."/>
                  <w:listItem w:displayText="prezenční" w:value="prezenční"/>
                  <w:listItem w:displayText="kombinovaná" w:value="kombinovaná"/>
                </w:dropDownList>
              </w:sdtPr>
              <w:sdtEndPr/>
              <w:sdtContent>
                <w:tc>
                  <w:tcPr>
                    <w:tcW w:w="6897" w:type="dxa"/>
                    <w:vAlign w:val="center"/>
                  </w:tcPr>
                  <w:p w14:paraId="564AD8FC" w14:textId="77777777" w:rsidR="0050078E" w:rsidRPr="00C66169" w:rsidRDefault="005A7E1C" w:rsidP="0050078E">
                    <w:pPr>
                      <w:rPr>
                        <w:b/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formu studia.</w:t>
                    </w:r>
                  </w:p>
                </w:tc>
              </w:sdtContent>
            </w:sdt>
          </w:tr>
          <w:tr w:rsidR="0050078E" w:rsidRPr="00C66169" w14:paraId="499EF4E0" w14:textId="77777777" w:rsidTr="009A3D59">
            <w:tc>
              <w:tcPr>
                <w:tcW w:w="2160" w:type="dxa"/>
                <w:shd w:val="clear" w:color="auto" w:fill="F2F2F2"/>
                <w:vAlign w:val="center"/>
              </w:tcPr>
              <w:p w14:paraId="2D0AA5FB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Akademický rok</w:t>
                </w:r>
              </w:p>
            </w:tc>
            <w:tc>
              <w:tcPr>
                <w:tcW w:w="6897" w:type="dxa"/>
                <w:vAlign w:val="center"/>
              </w:tcPr>
              <w:sdt>
                <w:sdtPr>
                  <w:rPr>
                    <w:b/>
                    <w:lang w:val="cs-CZ"/>
                  </w:rPr>
                  <w:tag w:val="acYear"/>
                  <w:id w:val="-779564745"/>
                  <w:lock w:val="sdtLocked"/>
                  <w:placeholder>
                    <w:docPart w:val="32FD9E92F48B4777B09499E3A3D9323E"/>
                  </w:placeholder>
                  <w:showingPlcHdr/>
                  <w:text/>
                </w:sdtPr>
                <w:sdtEndPr/>
                <w:sdtContent>
                  <w:p w14:paraId="0C8E494E" w14:textId="34C5A81B" w:rsidR="0050078E" w:rsidRPr="00C66169" w:rsidRDefault="0067011A" w:rsidP="0050078E">
                    <w:pPr>
                      <w:rPr>
                        <w:b/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Uveďte akademický rok (př.: 2020/2021).</w:t>
                    </w:r>
                  </w:p>
                </w:sdtContent>
              </w:sdt>
            </w:tc>
          </w:tr>
          <w:tr w:rsidR="0050078E" w:rsidRPr="00C66169" w14:paraId="2298B876" w14:textId="77777777" w:rsidTr="009A3D59">
            <w:trPr>
              <w:trHeight w:val="319"/>
            </w:trPr>
            <w:tc>
              <w:tcPr>
                <w:tcW w:w="2160" w:type="dxa"/>
                <w:shd w:val="clear" w:color="auto" w:fill="F2F2F2"/>
                <w:vAlign w:val="center"/>
              </w:tcPr>
              <w:p w14:paraId="72251069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Téma práce</w:t>
                </w:r>
              </w:p>
            </w:tc>
            <w:tc>
              <w:tcPr>
                <w:tcW w:w="6897" w:type="dxa"/>
                <w:vAlign w:val="center"/>
              </w:tcPr>
              <w:sdt>
                <w:sdtPr>
                  <w:rPr>
                    <w:b/>
                    <w:lang w:val="cs-CZ"/>
                  </w:rPr>
                  <w:tag w:val="title"/>
                  <w:id w:val="-1208713291"/>
                  <w:lock w:val="sdtLocked"/>
                  <w:placeholder>
                    <w:docPart w:val="7C85F470B06642D79B108A046B161B2B"/>
                  </w:placeholder>
                  <w:showingPlcHdr/>
                  <w:text/>
                </w:sdtPr>
                <w:sdtEndPr/>
                <w:sdtContent>
                  <w:p w14:paraId="12F38096" w14:textId="77777777" w:rsidR="0050078E" w:rsidRPr="00C66169" w:rsidRDefault="00223A33" w:rsidP="0050078E">
                    <w:pPr>
                      <w:rPr>
                        <w:b/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U</w:t>
                    </w:r>
                    <w:r w:rsidR="007F0CCE" w:rsidRPr="00C66169">
                      <w:rPr>
                        <w:rStyle w:val="PlaceholderText"/>
                        <w:lang w:val="cs-CZ"/>
                      </w:rPr>
                      <w:t>veďte téma práce.</w:t>
                    </w:r>
                  </w:p>
                </w:sdtContent>
              </w:sdt>
            </w:tc>
          </w:tr>
          <w:tr w:rsidR="0050078E" w:rsidRPr="00C66169" w14:paraId="1C363DD5" w14:textId="77777777" w:rsidTr="009A3D59">
            <w:tc>
              <w:tcPr>
                <w:tcW w:w="2160" w:type="dxa"/>
                <w:shd w:val="clear" w:color="auto" w:fill="F2F2F2"/>
                <w:vAlign w:val="center"/>
              </w:tcPr>
              <w:p w14:paraId="57E942A9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Autor posudku</w:t>
                </w:r>
              </w:p>
            </w:tc>
            <w:tc>
              <w:tcPr>
                <w:tcW w:w="6897" w:type="dxa"/>
                <w:vAlign w:val="center"/>
              </w:tcPr>
              <w:sdt>
                <w:sdtPr>
                  <w:rPr>
                    <w:b/>
                    <w:lang w:val="cs-CZ"/>
                  </w:rPr>
                  <w:tag w:val="evaluator"/>
                  <w:id w:val="-1917772129"/>
                  <w:lock w:val="sdtLocked"/>
                  <w:placeholder>
                    <w:docPart w:val="176005FE10164EB1A62F029F79372013"/>
                  </w:placeholder>
                  <w:showingPlcHdr/>
                  <w:text/>
                </w:sdtPr>
                <w:sdtEndPr/>
                <w:sdtContent>
                  <w:p w14:paraId="2AAF2549" w14:textId="47066495" w:rsidR="0050078E" w:rsidRPr="00C66169" w:rsidRDefault="00223A33" w:rsidP="0050078E">
                    <w:pPr>
                      <w:rPr>
                        <w:b/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U</w:t>
                    </w:r>
                    <w:r w:rsidR="007F0CCE" w:rsidRPr="00C66169">
                      <w:rPr>
                        <w:rStyle w:val="PlaceholderText"/>
                        <w:lang w:val="cs-CZ"/>
                      </w:rPr>
                      <w:t>veďte sebe – autora tohoto posudku.</w:t>
                    </w:r>
                  </w:p>
                </w:sdtContent>
              </w:sdt>
            </w:tc>
          </w:tr>
        </w:tbl>
        <w:p w14:paraId="67EEE5D3" w14:textId="77777777" w:rsidR="005A7E1C" w:rsidRPr="00C66169" w:rsidRDefault="005A7E1C" w:rsidP="00FF028E">
          <w:pPr>
            <w:rPr>
              <w:rFonts w:cs="Times New Roman"/>
              <w:szCs w:val="24"/>
              <w:lang w:val="cs-CZ"/>
            </w:rPr>
          </w:pPr>
        </w:p>
        <w:tbl>
          <w:tblPr>
            <w:tblW w:w="5000" w:type="pct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CellMar>
              <w:left w:w="85" w:type="dxa"/>
              <w:right w:w="85" w:type="dxa"/>
            </w:tblCellMar>
            <w:tblLook w:val="0620" w:firstRow="1" w:lastRow="0" w:firstColumn="0" w:lastColumn="0" w:noHBand="1" w:noVBand="1"/>
          </w:tblPr>
          <w:tblGrid>
            <w:gridCol w:w="424"/>
            <w:gridCol w:w="5782"/>
            <w:gridCol w:w="970"/>
            <w:gridCol w:w="1840"/>
          </w:tblGrid>
          <w:tr w:rsidR="0050078E" w:rsidRPr="00C66169" w14:paraId="01D25955" w14:textId="77777777" w:rsidTr="009A3D59">
            <w:trPr>
              <w:trHeight w:val="315"/>
            </w:trPr>
            <w:tc>
              <w:tcPr>
                <w:tcW w:w="425" w:type="dxa"/>
                <w:shd w:val="clear" w:color="auto" w:fill="auto"/>
                <w:noWrap/>
                <w:vAlign w:val="center"/>
                <w:hideMark/>
              </w:tcPr>
              <w:p w14:paraId="52F3BA80" w14:textId="77777777" w:rsidR="0050078E" w:rsidRPr="00C66169" w:rsidRDefault="0050078E" w:rsidP="002545BF">
                <w:pPr>
                  <w:jc w:val="center"/>
                  <w:rPr>
                    <w:b/>
                    <w:lang w:val="cs-CZ"/>
                  </w:rPr>
                </w:pPr>
              </w:p>
            </w:tc>
            <w:tc>
              <w:tcPr>
                <w:tcW w:w="5812" w:type="dxa"/>
                <w:shd w:val="clear" w:color="auto" w:fill="auto"/>
                <w:noWrap/>
                <w:vAlign w:val="center"/>
                <w:hideMark/>
              </w:tcPr>
              <w:p w14:paraId="6B469B16" w14:textId="77777777" w:rsidR="0050078E" w:rsidRPr="00C66169" w:rsidRDefault="0050078E" w:rsidP="0050078E">
                <w:pPr>
                  <w:rPr>
                    <w:b/>
                    <w:lang w:val="cs-CZ"/>
                  </w:rPr>
                </w:pPr>
                <w:r w:rsidRPr="00C66169">
                  <w:rPr>
                    <w:b/>
                    <w:lang w:val="cs-CZ"/>
                  </w:rPr>
                  <w:t>Kritéria hodnocení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  <w:hideMark/>
              </w:tcPr>
              <w:p w14:paraId="0EB88BFD" w14:textId="77777777" w:rsidR="0050078E" w:rsidRPr="00C66169" w:rsidRDefault="0050078E" w:rsidP="002545BF">
                <w:pPr>
                  <w:jc w:val="center"/>
                  <w:rPr>
                    <w:b/>
                    <w:lang w:val="cs-CZ"/>
                  </w:rPr>
                </w:pPr>
                <w:r w:rsidRPr="00C66169">
                  <w:rPr>
                    <w:b/>
                    <w:lang w:val="cs-CZ"/>
                  </w:rPr>
                  <w:t>Váha</w:t>
                </w:r>
              </w:p>
            </w:tc>
            <w:tc>
              <w:tcPr>
                <w:tcW w:w="1849" w:type="dxa"/>
                <w:shd w:val="clear" w:color="auto" w:fill="auto"/>
                <w:noWrap/>
                <w:vAlign w:val="center"/>
                <w:hideMark/>
              </w:tcPr>
              <w:p w14:paraId="58DF1916" w14:textId="77777777" w:rsidR="0050078E" w:rsidRPr="00C66169" w:rsidRDefault="0050078E" w:rsidP="002545BF">
                <w:pPr>
                  <w:jc w:val="center"/>
                  <w:rPr>
                    <w:b/>
                    <w:lang w:val="cs-CZ"/>
                  </w:rPr>
                </w:pPr>
                <w:r w:rsidRPr="00C66169">
                  <w:rPr>
                    <w:b/>
                    <w:lang w:val="cs-CZ"/>
                  </w:rPr>
                  <w:t>Hodnocení</w:t>
                </w:r>
              </w:p>
            </w:tc>
          </w:tr>
          <w:tr w:rsidR="0050078E" w:rsidRPr="00C66169" w14:paraId="49429D71" w14:textId="77777777" w:rsidTr="009A3D59">
            <w:trPr>
              <w:trHeight w:val="405"/>
            </w:trPr>
            <w:tc>
              <w:tcPr>
                <w:tcW w:w="425" w:type="dxa"/>
                <w:shd w:val="clear" w:color="auto" w:fill="auto"/>
                <w:vAlign w:val="center"/>
                <w:hideMark/>
              </w:tcPr>
              <w:p w14:paraId="7DB9BA69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1</w:t>
                </w:r>
              </w:p>
            </w:tc>
            <w:tc>
              <w:tcPr>
                <w:tcW w:w="5812" w:type="dxa"/>
                <w:shd w:val="clear" w:color="auto" w:fill="auto"/>
                <w:vAlign w:val="center"/>
                <w:hideMark/>
              </w:tcPr>
              <w:p w14:paraId="5931589D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 xml:space="preserve">Formulace cílů práce a použité metody 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  <w:hideMark/>
              </w:tcPr>
              <w:p w14:paraId="5521635D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0,10</w:t>
                </w:r>
              </w:p>
            </w:tc>
            <w:sdt>
              <w:sdtPr>
                <w:rPr>
                  <w:lang w:val="cs-CZ"/>
                </w:rPr>
                <w:tag w:val="q1"/>
                <w:id w:val="-1697071388"/>
                <w:lock w:val="sdtLocked"/>
                <w:placeholder>
                  <w:docPart w:val="0127705B9EEB40A39CB8B4671B0AB391"/>
                </w:placeholder>
                <w:showingPlcHdr/>
                <w:dropDownList>
                  <w:listItem w:value="Zvolte hodnocení"/>
                  <w:listItem w:displayText="A" w:value="1"/>
                  <w:listItem w:displayText="B" w:value="1,5"/>
                  <w:listItem w:displayText="C" w:value="2"/>
                  <w:listItem w:displayText="D" w:value="2,5"/>
                  <w:listItem w:displayText="E" w:value="3"/>
                  <w:listItem w:displayText="F" w:value="4"/>
                </w:dropDownList>
              </w:sdtPr>
              <w:sdtEndPr/>
              <w:sdtContent>
                <w:tc>
                  <w:tcPr>
                    <w:tcW w:w="1849" w:type="dxa"/>
                    <w:shd w:val="clear" w:color="auto" w:fill="auto"/>
                    <w:noWrap/>
                    <w:vAlign w:val="center"/>
                    <w:hideMark/>
                  </w:tcPr>
                  <w:p w14:paraId="7CEDC8F0" w14:textId="2B23A02E" w:rsidR="0050078E" w:rsidRPr="00C66169" w:rsidRDefault="00532B86" w:rsidP="002545BF">
                    <w:pPr>
                      <w:jc w:val="center"/>
                      <w:rPr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položku.</w:t>
                    </w:r>
                  </w:p>
                </w:tc>
              </w:sdtContent>
            </w:sdt>
          </w:tr>
          <w:tr w:rsidR="0050078E" w:rsidRPr="00C66169" w14:paraId="034D008A" w14:textId="77777777" w:rsidTr="009A3D59">
            <w:trPr>
              <w:trHeight w:val="390"/>
            </w:trPr>
            <w:tc>
              <w:tcPr>
                <w:tcW w:w="425" w:type="dxa"/>
                <w:shd w:val="clear" w:color="auto" w:fill="auto"/>
                <w:vAlign w:val="center"/>
                <w:hideMark/>
              </w:tcPr>
              <w:p w14:paraId="1B9ED471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2</w:t>
                </w:r>
              </w:p>
            </w:tc>
            <w:tc>
              <w:tcPr>
                <w:tcW w:w="5812" w:type="dxa"/>
                <w:shd w:val="clear" w:color="auto" w:fill="auto"/>
                <w:vAlign w:val="center"/>
                <w:hideMark/>
              </w:tcPr>
              <w:p w14:paraId="3748A51B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Úroveň teoretické části práce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  <w:hideMark/>
              </w:tcPr>
              <w:p w14:paraId="78F2BD2B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0,30</w:t>
                </w:r>
              </w:p>
            </w:tc>
            <w:sdt>
              <w:sdtPr>
                <w:rPr>
                  <w:lang w:val="cs-CZ"/>
                </w:rPr>
                <w:tag w:val="q2"/>
                <w:id w:val="-1891487222"/>
                <w:lock w:val="sdtLocked"/>
                <w:placeholder>
                  <w:docPart w:val="6B2EABCB553B47DBABF863185026E237"/>
                </w:placeholder>
                <w:showingPlcHdr/>
                <w:dropDownList>
                  <w:listItem w:value="Zvolte hodnocení"/>
                  <w:listItem w:displayText="A" w:value="1"/>
                  <w:listItem w:displayText="B" w:value="1,5"/>
                  <w:listItem w:displayText="C" w:value="2"/>
                  <w:listItem w:displayText="D" w:value="2,5"/>
                  <w:listItem w:displayText="E" w:value="3"/>
                  <w:listItem w:displayText="F" w:value="4"/>
                </w:dropDownList>
              </w:sdtPr>
              <w:sdtEndPr/>
              <w:sdtContent>
                <w:tc>
                  <w:tcPr>
                    <w:tcW w:w="1849" w:type="dxa"/>
                    <w:shd w:val="clear" w:color="auto" w:fill="auto"/>
                    <w:noWrap/>
                    <w:vAlign w:val="center"/>
                  </w:tcPr>
                  <w:p w14:paraId="13501BF3" w14:textId="77777777" w:rsidR="0050078E" w:rsidRPr="00C66169" w:rsidRDefault="0035687A" w:rsidP="002545BF">
                    <w:pPr>
                      <w:jc w:val="center"/>
                      <w:rPr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položku.</w:t>
                    </w:r>
                  </w:p>
                </w:tc>
              </w:sdtContent>
            </w:sdt>
          </w:tr>
          <w:tr w:rsidR="0050078E" w:rsidRPr="00C66169" w14:paraId="3D84DB6A" w14:textId="77777777" w:rsidTr="009A3D59">
            <w:trPr>
              <w:trHeight w:val="360"/>
            </w:trPr>
            <w:tc>
              <w:tcPr>
                <w:tcW w:w="425" w:type="dxa"/>
                <w:shd w:val="clear" w:color="auto" w:fill="auto"/>
                <w:vAlign w:val="center"/>
                <w:hideMark/>
              </w:tcPr>
              <w:p w14:paraId="3C1A57A5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3</w:t>
                </w:r>
              </w:p>
            </w:tc>
            <w:tc>
              <w:tcPr>
                <w:tcW w:w="5812" w:type="dxa"/>
                <w:shd w:val="clear" w:color="auto" w:fill="auto"/>
                <w:vAlign w:val="center"/>
                <w:hideMark/>
              </w:tcPr>
              <w:p w14:paraId="59A1208C" w14:textId="243F1B9D" w:rsidR="0050078E" w:rsidRPr="00C66169" w:rsidRDefault="0067011A" w:rsidP="0050078E">
                <w:pPr>
                  <w:rPr>
                    <w:lang w:val="cs-CZ"/>
                  </w:rPr>
                </w:pPr>
                <w:r w:rsidRPr="0067011A">
                  <w:rPr>
                    <w:lang w:val="cs-CZ"/>
                  </w:rPr>
                  <w:t>Úroveň analyticko-empirické a návrhové části práce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  <w:hideMark/>
              </w:tcPr>
              <w:p w14:paraId="156A6FE8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0,20</w:t>
                </w:r>
              </w:p>
            </w:tc>
            <w:sdt>
              <w:sdtPr>
                <w:rPr>
                  <w:lang w:val="cs-CZ"/>
                </w:rPr>
                <w:tag w:val="q3"/>
                <w:id w:val="488917316"/>
                <w:lock w:val="sdtLocked"/>
                <w:placeholder>
                  <w:docPart w:val="60489FBBA891476A9A0596DDC0604A6C"/>
                </w:placeholder>
                <w:showingPlcHdr/>
                <w:dropDownList>
                  <w:listItem w:value="Zvolte hodnocení"/>
                  <w:listItem w:displayText="A" w:value="1"/>
                  <w:listItem w:displayText="B" w:value="1,5"/>
                  <w:listItem w:displayText="C" w:value="2"/>
                  <w:listItem w:displayText="D" w:value="2,5"/>
                  <w:listItem w:displayText="E" w:value="3"/>
                  <w:listItem w:displayText="F" w:value="4"/>
                </w:dropDownList>
              </w:sdtPr>
              <w:sdtEndPr/>
              <w:sdtContent>
                <w:tc>
                  <w:tcPr>
                    <w:tcW w:w="1849" w:type="dxa"/>
                    <w:shd w:val="clear" w:color="auto" w:fill="auto"/>
                    <w:noWrap/>
                    <w:vAlign w:val="center"/>
                  </w:tcPr>
                  <w:p w14:paraId="2F53D0FA" w14:textId="77777777" w:rsidR="0050078E" w:rsidRPr="00C66169" w:rsidRDefault="0035687A" w:rsidP="002545BF">
                    <w:pPr>
                      <w:jc w:val="center"/>
                      <w:rPr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položku.</w:t>
                    </w:r>
                  </w:p>
                </w:tc>
              </w:sdtContent>
            </w:sdt>
          </w:tr>
          <w:tr w:rsidR="0050078E" w:rsidRPr="00C66169" w14:paraId="3643CD83" w14:textId="77777777" w:rsidTr="009A3D59">
            <w:trPr>
              <w:trHeight w:val="405"/>
            </w:trPr>
            <w:tc>
              <w:tcPr>
                <w:tcW w:w="425" w:type="dxa"/>
                <w:shd w:val="clear" w:color="auto" w:fill="auto"/>
                <w:vAlign w:val="center"/>
                <w:hideMark/>
              </w:tcPr>
              <w:p w14:paraId="2CE24E1F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4</w:t>
                </w:r>
              </w:p>
            </w:tc>
            <w:tc>
              <w:tcPr>
                <w:tcW w:w="5812" w:type="dxa"/>
                <w:shd w:val="clear" w:color="auto" w:fill="auto"/>
                <w:vAlign w:val="center"/>
                <w:hideMark/>
              </w:tcPr>
              <w:p w14:paraId="00DBC239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Výstavba textu a jeho logická provázanost, kvalitativní a</w:t>
                </w:r>
                <w:r w:rsidR="002545BF" w:rsidRPr="00C66169">
                  <w:rPr>
                    <w:lang w:val="cs-CZ"/>
                  </w:rPr>
                  <w:t> </w:t>
                </w:r>
                <w:r w:rsidRPr="00C66169">
                  <w:rPr>
                    <w:lang w:val="cs-CZ"/>
                  </w:rPr>
                  <w:t>kvantitativní parametry práce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  <w:hideMark/>
              </w:tcPr>
              <w:p w14:paraId="09B6B8B6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0,13</w:t>
                </w:r>
              </w:p>
            </w:tc>
            <w:sdt>
              <w:sdtPr>
                <w:rPr>
                  <w:lang w:val="cs-CZ"/>
                </w:rPr>
                <w:tag w:val="q4"/>
                <w:id w:val="-771323967"/>
                <w:lock w:val="sdtLocked"/>
                <w:placeholder>
                  <w:docPart w:val="BC17889400D84C99BF9901C500D88DCB"/>
                </w:placeholder>
                <w:showingPlcHdr/>
                <w:dropDownList>
                  <w:listItem w:value="Zvolte hodnocení"/>
                  <w:listItem w:displayText="A" w:value="1"/>
                  <w:listItem w:displayText="B" w:value="1,5"/>
                  <w:listItem w:displayText="C" w:value="2"/>
                  <w:listItem w:displayText="D" w:value="2,5"/>
                  <w:listItem w:displayText="E" w:value="3"/>
                  <w:listItem w:displayText="F" w:value="4"/>
                </w:dropDownList>
              </w:sdtPr>
              <w:sdtEndPr/>
              <w:sdtContent>
                <w:tc>
                  <w:tcPr>
                    <w:tcW w:w="1849" w:type="dxa"/>
                    <w:shd w:val="clear" w:color="auto" w:fill="auto"/>
                    <w:noWrap/>
                    <w:vAlign w:val="center"/>
                  </w:tcPr>
                  <w:p w14:paraId="41D8D3D8" w14:textId="77777777" w:rsidR="0050078E" w:rsidRPr="00C66169" w:rsidRDefault="0035687A" w:rsidP="002545BF">
                    <w:pPr>
                      <w:jc w:val="center"/>
                      <w:rPr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položku.</w:t>
                    </w:r>
                  </w:p>
                </w:tc>
              </w:sdtContent>
            </w:sdt>
          </w:tr>
          <w:tr w:rsidR="0050078E" w:rsidRPr="00C66169" w14:paraId="1AB2372E" w14:textId="77777777" w:rsidTr="009A3D59">
            <w:trPr>
              <w:trHeight w:val="345"/>
            </w:trPr>
            <w:tc>
              <w:tcPr>
                <w:tcW w:w="425" w:type="dxa"/>
                <w:shd w:val="clear" w:color="auto" w:fill="auto"/>
                <w:vAlign w:val="center"/>
                <w:hideMark/>
              </w:tcPr>
              <w:p w14:paraId="622FFA0C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5</w:t>
                </w:r>
              </w:p>
            </w:tc>
            <w:tc>
              <w:tcPr>
                <w:tcW w:w="5812" w:type="dxa"/>
                <w:shd w:val="clear" w:color="auto" w:fill="auto"/>
                <w:vAlign w:val="center"/>
                <w:hideMark/>
              </w:tcPr>
              <w:p w14:paraId="659887EE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Splnění cílů práce a relevance závěrů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  <w:hideMark/>
              </w:tcPr>
              <w:p w14:paraId="27A3B30B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0,15</w:t>
                </w:r>
              </w:p>
            </w:tc>
            <w:sdt>
              <w:sdtPr>
                <w:rPr>
                  <w:lang w:val="cs-CZ"/>
                </w:rPr>
                <w:tag w:val="q5"/>
                <w:id w:val="311378594"/>
                <w:lock w:val="sdtLocked"/>
                <w:placeholder>
                  <w:docPart w:val="C0D7EF986F33450E8E7CCE28C17334D4"/>
                </w:placeholder>
                <w:showingPlcHdr/>
                <w:dropDownList>
                  <w:listItem w:value="Zvolte hodnocení"/>
                  <w:listItem w:displayText="A" w:value="1"/>
                  <w:listItem w:displayText="B" w:value="1,5"/>
                  <w:listItem w:displayText="C" w:value="2"/>
                  <w:listItem w:displayText="D" w:value="2,5"/>
                  <w:listItem w:displayText="E" w:value="3"/>
                  <w:listItem w:displayText="F" w:value="4"/>
                </w:dropDownList>
              </w:sdtPr>
              <w:sdtEndPr/>
              <w:sdtContent>
                <w:tc>
                  <w:tcPr>
                    <w:tcW w:w="1849" w:type="dxa"/>
                    <w:shd w:val="clear" w:color="auto" w:fill="auto"/>
                    <w:noWrap/>
                    <w:vAlign w:val="center"/>
                  </w:tcPr>
                  <w:p w14:paraId="4E1870F5" w14:textId="77777777" w:rsidR="0050078E" w:rsidRPr="00C66169" w:rsidRDefault="0035687A" w:rsidP="002545BF">
                    <w:pPr>
                      <w:jc w:val="center"/>
                      <w:rPr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položku.</w:t>
                    </w:r>
                  </w:p>
                </w:tc>
              </w:sdtContent>
            </w:sdt>
          </w:tr>
          <w:tr w:rsidR="0050078E" w:rsidRPr="00C66169" w14:paraId="6B4BC5E9" w14:textId="77777777" w:rsidTr="009A3D59">
            <w:trPr>
              <w:trHeight w:val="345"/>
            </w:trPr>
            <w:tc>
              <w:tcPr>
                <w:tcW w:w="425" w:type="dxa"/>
                <w:shd w:val="clear" w:color="auto" w:fill="auto"/>
                <w:vAlign w:val="center"/>
              </w:tcPr>
              <w:p w14:paraId="41FBA0D3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6</w:t>
                </w:r>
              </w:p>
            </w:tc>
            <w:tc>
              <w:tcPr>
                <w:tcW w:w="5812" w:type="dxa"/>
                <w:shd w:val="clear" w:color="auto" w:fill="auto"/>
                <w:vAlign w:val="center"/>
              </w:tcPr>
              <w:p w14:paraId="6D559292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Jazyková úroveň práce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</w:tcPr>
              <w:p w14:paraId="06E4D5AA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0,05</w:t>
                </w:r>
              </w:p>
            </w:tc>
            <w:sdt>
              <w:sdtPr>
                <w:rPr>
                  <w:lang w:val="cs-CZ"/>
                </w:rPr>
                <w:tag w:val="q6"/>
                <w:id w:val="-1428336068"/>
                <w:lock w:val="sdtLocked"/>
                <w:placeholder>
                  <w:docPart w:val="5C10998A928046E1828A872148173BA3"/>
                </w:placeholder>
                <w:showingPlcHdr/>
                <w:dropDownList>
                  <w:listItem w:value="Zvolte hodnocení"/>
                  <w:listItem w:displayText="A" w:value="1"/>
                  <w:listItem w:displayText="B" w:value="1,5"/>
                  <w:listItem w:displayText="C" w:value="2"/>
                  <w:listItem w:displayText="D" w:value="2,5"/>
                  <w:listItem w:displayText="E" w:value="3"/>
                  <w:listItem w:displayText="F" w:value="4"/>
                </w:dropDownList>
              </w:sdtPr>
              <w:sdtEndPr/>
              <w:sdtContent>
                <w:tc>
                  <w:tcPr>
                    <w:tcW w:w="1849" w:type="dxa"/>
                    <w:shd w:val="clear" w:color="auto" w:fill="auto"/>
                    <w:noWrap/>
                    <w:vAlign w:val="center"/>
                  </w:tcPr>
                  <w:p w14:paraId="13E5A085" w14:textId="77777777" w:rsidR="0050078E" w:rsidRPr="00C66169" w:rsidRDefault="0035687A" w:rsidP="002545BF">
                    <w:pPr>
                      <w:jc w:val="center"/>
                      <w:rPr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položku.</w:t>
                    </w:r>
                  </w:p>
                </w:tc>
              </w:sdtContent>
            </w:sdt>
          </w:tr>
          <w:tr w:rsidR="0050078E" w:rsidRPr="00C66169" w14:paraId="290E21FF" w14:textId="77777777" w:rsidTr="009A3D59">
            <w:trPr>
              <w:trHeight w:val="345"/>
            </w:trPr>
            <w:tc>
              <w:tcPr>
                <w:tcW w:w="425" w:type="dxa"/>
                <w:shd w:val="clear" w:color="auto" w:fill="auto"/>
                <w:vAlign w:val="center"/>
              </w:tcPr>
              <w:p w14:paraId="54F4734E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7</w:t>
                </w:r>
              </w:p>
            </w:tc>
            <w:tc>
              <w:tcPr>
                <w:tcW w:w="5812" w:type="dxa"/>
                <w:shd w:val="clear" w:color="auto" w:fill="auto"/>
                <w:vAlign w:val="center"/>
              </w:tcPr>
              <w:p w14:paraId="40F85452" w14:textId="77777777" w:rsidR="0050078E" w:rsidRPr="00C66169" w:rsidRDefault="0050078E" w:rsidP="0050078E">
                <w:pPr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Formální náležitosti práce (včetně citací a užití šablony)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</w:tcPr>
              <w:p w14:paraId="11C7B797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t>0,07</w:t>
                </w:r>
              </w:p>
            </w:tc>
            <w:sdt>
              <w:sdtPr>
                <w:rPr>
                  <w:lang w:val="cs-CZ"/>
                </w:rPr>
                <w:tag w:val="q7"/>
                <w:id w:val="1279764245"/>
                <w:lock w:val="sdtLocked"/>
                <w:placeholder>
                  <w:docPart w:val="A824D3057B3847BE84212C057738B304"/>
                </w:placeholder>
                <w:showingPlcHdr/>
                <w:dropDownList>
                  <w:listItem w:value="Zvolte hodnocení"/>
                  <w:listItem w:displayText="A" w:value="1"/>
                  <w:listItem w:displayText="B" w:value="1,5"/>
                  <w:listItem w:displayText="C" w:value="2"/>
                  <w:listItem w:displayText="D" w:value="2,5"/>
                  <w:listItem w:displayText="E" w:value="3"/>
                  <w:listItem w:displayText="F" w:value="4"/>
                </w:dropDownList>
              </w:sdtPr>
              <w:sdtEndPr/>
              <w:sdtContent>
                <w:tc>
                  <w:tcPr>
                    <w:tcW w:w="1849" w:type="dxa"/>
                    <w:shd w:val="clear" w:color="auto" w:fill="auto"/>
                    <w:noWrap/>
                    <w:vAlign w:val="center"/>
                  </w:tcPr>
                  <w:p w14:paraId="35DAE19D" w14:textId="77777777" w:rsidR="0050078E" w:rsidRPr="00C66169" w:rsidRDefault="0035687A" w:rsidP="002545BF">
                    <w:pPr>
                      <w:jc w:val="center"/>
                      <w:rPr>
                        <w:lang w:val="cs-CZ"/>
                      </w:rPr>
                    </w:pPr>
                    <w:r w:rsidRPr="00C66169">
                      <w:rPr>
                        <w:rStyle w:val="PlaceholderText"/>
                        <w:lang w:val="cs-CZ"/>
                      </w:rPr>
                      <w:t>Zvolte položku.</w:t>
                    </w:r>
                  </w:p>
                </w:tc>
              </w:sdtContent>
            </w:sdt>
          </w:tr>
          <w:tr w:rsidR="0050078E" w:rsidRPr="00C66169" w14:paraId="79967D61" w14:textId="77777777" w:rsidTr="009A3D59">
            <w:trPr>
              <w:trHeight w:val="330"/>
            </w:trPr>
            <w:tc>
              <w:tcPr>
                <w:tcW w:w="425" w:type="dxa"/>
                <w:shd w:val="clear" w:color="auto" w:fill="auto"/>
                <w:noWrap/>
                <w:vAlign w:val="center"/>
                <w:hideMark/>
              </w:tcPr>
              <w:p w14:paraId="1E3B04F0" w14:textId="77777777" w:rsidR="0050078E" w:rsidRPr="00C66169" w:rsidRDefault="0050078E" w:rsidP="002545BF">
                <w:pPr>
                  <w:jc w:val="center"/>
                  <w:rPr>
                    <w:lang w:val="cs-CZ"/>
                  </w:rPr>
                </w:pPr>
              </w:p>
            </w:tc>
            <w:tc>
              <w:tcPr>
                <w:tcW w:w="5812" w:type="dxa"/>
                <w:shd w:val="clear" w:color="auto" w:fill="auto"/>
                <w:vAlign w:val="center"/>
                <w:hideMark/>
              </w:tcPr>
              <w:p w14:paraId="593921BC" w14:textId="77777777" w:rsidR="0050078E" w:rsidRPr="00C66169" w:rsidRDefault="0050078E" w:rsidP="0050078E">
                <w:pPr>
                  <w:rPr>
                    <w:b/>
                    <w:bCs/>
                    <w:lang w:val="cs-CZ"/>
                  </w:rPr>
                </w:pPr>
                <w:r w:rsidRPr="00C66169">
                  <w:rPr>
                    <w:b/>
                    <w:bCs/>
                    <w:lang w:val="cs-CZ"/>
                  </w:rPr>
                  <w:t>Návrh hodnocení dle váženého průměru</w:t>
                </w:r>
              </w:p>
            </w:tc>
            <w:tc>
              <w:tcPr>
                <w:tcW w:w="974" w:type="dxa"/>
                <w:shd w:val="clear" w:color="auto" w:fill="auto"/>
                <w:noWrap/>
                <w:vAlign w:val="center"/>
                <w:hideMark/>
              </w:tcPr>
              <w:p w14:paraId="7FD00C20" w14:textId="77777777" w:rsidR="0050078E" w:rsidRPr="00C66169" w:rsidRDefault="00257586" w:rsidP="002545BF">
                <w:pPr>
                  <w:jc w:val="center"/>
                  <w:rPr>
                    <w:lang w:val="cs-CZ"/>
                  </w:rPr>
                </w:pPr>
                <w:r w:rsidRPr="00C66169">
                  <w:rPr>
                    <w:lang w:val="cs-CZ"/>
                  </w:rPr>
                  <w:fldChar w:fldCharType="begin"/>
                </w:r>
                <w:r w:rsidRPr="00C66169">
                  <w:rPr>
                    <w:lang w:val="cs-CZ"/>
                  </w:rPr>
                  <w:instrText xml:space="preserve"> =SUM(ABOVE) \# "0,00" </w:instrText>
                </w:r>
                <w:r w:rsidRPr="00C66169">
                  <w:rPr>
                    <w:lang w:val="cs-CZ"/>
                  </w:rPr>
                  <w:fldChar w:fldCharType="separate"/>
                </w:r>
                <w:r w:rsidRPr="00C66169">
                  <w:rPr>
                    <w:lang w:val="cs-CZ"/>
                  </w:rPr>
                  <w:t>1,00</w:t>
                </w:r>
                <w:r w:rsidRPr="00C66169">
                  <w:rPr>
                    <w:lang w:val="cs-CZ"/>
                  </w:rPr>
                  <w:fldChar w:fldCharType="end"/>
                </w:r>
              </w:p>
            </w:tc>
            <w:sdt>
              <w:sdtPr>
                <w:rPr>
                  <w:b/>
                  <w:lang w:val="cs-CZ"/>
                </w:rPr>
                <w:tag w:val="qResult"/>
                <w:id w:val="-1697997386"/>
                <w:lock w:val="sdtLocked"/>
                <w:placeholder>
                  <w:docPart w:val="8BEFB5F06624448E8E4806EF10844C33"/>
                </w:placeholder>
                <w:text/>
              </w:sdtPr>
              <w:sdtEndPr/>
              <w:sdtContent>
                <w:tc>
                  <w:tcPr>
                    <w:tcW w:w="1849" w:type="dxa"/>
                    <w:shd w:val="clear" w:color="auto" w:fill="auto"/>
                    <w:noWrap/>
                    <w:vAlign w:val="center"/>
                  </w:tcPr>
                  <w:p w14:paraId="6B6E17DE" w14:textId="6A4D27E5" w:rsidR="0050078E" w:rsidRPr="00C66169" w:rsidRDefault="00532B86" w:rsidP="002545BF">
                    <w:pPr>
                      <w:jc w:val="center"/>
                      <w:rPr>
                        <w:b/>
                        <w:lang w:val="cs-CZ"/>
                      </w:rPr>
                    </w:pPr>
                    <w:r>
                      <w:rPr>
                        <w:b/>
                        <w:lang w:val="cs-CZ"/>
                      </w:rPr>
                      <w:t>-</w:t>
                    </w:r>
                  </w:p>
                </w:tc>
              </w:sdtContent>
            </w:sdt>
          </w:tr>
        </w:tbl>
        <w:p w14:paraId="1D54FB6F" w14:textId="77777777" w:rsidR="00C10568" w:rsidRPr="00C66169" w:rsidRDefault="00C10568" w:rsidP="00FF028E">
          <w:pPr>
            <w:rPr>
              <w:rFonts w:cs="Times New Roman"/>
              <w:szCs w:val="24"/>
              <w:lang w:val="cs-CZ"/>
            </w:rPr>
          </w:pPr>
        </w:p>
        <w:p w14:paraId="603E9B47" w14:textId="77777777" w:rsidR="005A7E1C" w:rsidRPr="00C66169" w:rsidRDefault="005A7E1C" w:rsidP="00FF028E">
          <w:pPr>
            <w:rPr>
              <w:rFonts w:cs="Times New Roman"/>
              <w:szCs w:val="24"/>
              <w:lang w:val="cs-CZ"/>
            </w:rPr>
          </w:pPr>
        </w:p>
        <w:sdt>
          <w:sdtPr>
            <w:rPr>
              <w:rFonts w:cs="Times New Roman"/>
              <w:szCs w:val="24"/>
              <w:lang w:val="cs-CZ"/>
            </w:rPr>
            <w:tag w:val="comment"/>
            <w:id w:val="1620576207"/>
            <w:lock w:val="sdtLocked"/>
            <w:placeholder>
              <w:docPart w:val="81DE4CD1722142A88D31DE699EABAF02"/>
            </w:placeholder>
            <w:showingPlcHdr/>
          </w:sdtPr>
          <w:sdtEndPr>
            <w:rPr>
              <w:rFonts w:cstheme="minorBidi"/>
              <w:szCs w:val="22"/>
            </w:rPr>
          </w:sdtEndPr>
          <w:sdtContent>
            <w:p w14:paraId="5CD7D758" w14:textId="77777777" w:rsidR="004B2D21" w:rsidRPr="0035687A" w:rsidRDefault="00D40225" w:rsidP="0035687A">
              <w:pPr>
                <w:rPr>
                  <w:rFonts w:cs="Times New Roman"/>
                  <w:szCs w:val="24"/>
                  <w:lang w:val="cs-CZ"/>
                </w:rPr>
              </w:pPr>
              <w:r w:rsidRPr="00C66169">
                <w:rPr>
                  <w:rStyle w:val="PlaceholderText"/>
                  <w:lang w:val="cs-CZ"/>
                </w:rPr>
                <w:t>Vložte komentář hodnocené kvalifikační práce.</w:t>
              </w:r>
            </w:p>
          </w:sdtContent>
        </w:sdt>
        <w:p w14:paraId="5F6D4207" w14:textId="77777777" w:rsidR="00541F7D" w:rsidRDefault="00541F7D" w:rsidP="00D475B5">
          <w:pPr>
            <w:rPr>
              <w:rFonts w:cs="Times New Roman"/>
              <w:color w:val="FF0000"/>
              <w:szCs w:val="24"/>
              <w:lang w:val="cs-CZ"/>
            </w:rPr>
          </w:pPr>
        </w:p>
        <w:tbl>
          <w:tblPr>
            <w:tblStyle w:val="TableGrid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9016"/>
          </w:tblGrid>
          <w:tr w:rsidR="007605D6" w14:paraId="08EFDACD" w14:textId="77777777" w:rsidTr="004B2D21">
            <w:trPr>
              <w:cantSplit/>
            </w:trPr>
            <w:tc>
              <w:tcPr>
                <w:tcW w:w="9016" w:type="dxa"/>
              </w:tcPr>
              <w:p w14:paraId="7D8AF86E" w14:textId="77777777" w:rsidR="007605D6" w:rsidRPr="00D42391" w:rsidRDefault="007605D6" w:rsidP="007605D6">
                <w:pPr>
                  <w:rPr>
                    <w:rFonts w:cs="Times New Roman"/>
                    <w:b/>
                    <w:szCs w:val="24"/>
                    <w:lang w:val="cs-CZ"/>
                  </w:rPr>
                </w:pPr>
              </w:p>
              <w:p w14:paraId="576997C2" w14:textId="77777777" w:rsidR="007605D6" w:rsidRPr="00D42391" w:rsidRDefault="00DC5EB6" w:rsidP="007605D6">
                <w:pPr>
                  <w:rPr>
                    <w:rFonts w:cs="Times New Roman"/>
                    <w:b/>
                    <w:color w:val="FF0000"/>
                    <w:szCs w:val="24"/>
                    <w:lang w:val="cs-CZ"/>
                  </w:rPr>
                </w:pPr>
                <w:r>
                  <w:rPr>
                    <w:rFonts w:cs="Times New Roman"/>
                    <w:b/>
                    <w:szCs w:val="24"/>
                    <w:lang w:val="cs-CZ"/>
                  </w:rPr>
                  <w:t xml:space="preserve">Práce </w:t>
                </w:r>
                <w:sdt>
                  <w:sdtPr>
                    <w:rPr>
                      <w:b/>
                      <w:lang w:val="cs-CZ"/>
                    </w:rPr>
                    <w:tag w:val="plagiarismBool"/>
                    <w:id w:val="524064873"/>
                    <w:lock w:val="sdtLocked"/>
                    <w:placeholder>
                      <w:docPart w:val="C4F15AD27CBB44A49A4738BC7F7B84DD"/>
                    </w:placeholder>
                    <w:showingPlcHdr/>
                    <w:dropDownList>
                      <w:listItem w:value="Zvolte položku"/>
                      <w:listItem w:displayText="není" w:value="není"/>
                      <w:listItem w:displayText="je" w:value="je"/>
                    </w:dropDownList>
                  </w:sdtPr>
                  <w:sdtEndPr/>
                  <w:sdtContent>
                    <w:r w:rsidRPr="00C66169">
                      <w:rPr>
                        <w:rStyle w:val="PlaceholderText"/>
                        <w:lang w:val="cs-CZ"/>
                      </w:rPr>
                      <w:t>Zvolte variantu.</w:t>
                    </w:r>
                  </w:sdtContent>
                </w:sdt>
                <w:r w:rsidR="007605D6" w:rsidRPr="00D42391">
                  <w:rPr>
                    <w:b/>
                    <w:lang w:val="cs-CZ"/>
                  </w:rPr>
                  <w:t xml:space="preserve"> </w:t>
                </w:r>
                <w:r>
                  <w:rPr>
                    <w:rFonts w:cs="Times New Roman"/>
                    <w:b/>
                    <w:szCs w:val="24"/>
                    <w:lang w:val="cs-CZ"/>
                  </w:rPr>
                  <w:t>plagiátem.</w:t>
                </w:r>
              </w:p>
            </w:tc>
          </w:tr>
        </w:tbl>
        <w:p w14:paraId="74A99E78" w14:textId="77777777" w:rsidR="00257586" w:rsidRPr="00C66169" w:rsidRDefault="00257586" w:rsidP="00964D31">
          <w:pPr>
            <w:rPr>
              <w:rFonts w:cs="Times New Roman"/>
              <w:szCs w:val="24"/>
              <w:lang w:val="cs-CZ"/>
            </w:rPr>
          </w:pPr>
        </w:p>
        <w:tbl>
          <w:tblPr>
            <w:tblStyle w:val="TableGrid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9016"/>
          </w:tblGrid>
          <w:tr w:rsidR="00D475B5" w14:paraId="76E0EF31" w14:textId="77777777" w:rsidTr="00D475B5">
            <w:trPr>
              <w:cantSplit/>
            </w:trPr>
            <w:tc>
              <w:tcPr>
                <w:tcW w:w="9016" w:type="dxa"/>
              </w:tcPr>
              <w:p w14:paraId="2A31640C" w14:textId="77777777" w:rsidR="00D475B5" w:rsidRPr="00C66169" w:rsidRDefault="00D475B5" w:rsidP="00D475B5">
                <w:pPr>
                  <w:rPr>
                    <w:rFonts w:cs="Times New Roman"/>
                    <w:b/>
                    <w:szCs w:val="24"/>
                    <w:lang w:val="cs-CZ"/>
                  </w:rPr>
                </w:pPr>
              </w:p>
              <w:p w14:paraId="43D7DCFA" w14:textId="77777777" w:rsidR="00D475B5" w:rsidRPr="00C66169" w:rsidRDefault="00D475B5" w:rsidP="00D475B5">
                <w:pPr>
                  <w:rPr>
                    <w:rFonts w:cs="Times New Roman"/>
                    <w:szCs w:val="24"/>
                    <w:lang w:val="cs-CZ"/>
                  </w:rPr>
                </w:pPr>
                <w:r w:rsidRPr="00C66169">
                  <w:rPr>
                    <w:rFonts w:cs="Times New Roman"/>
                    <w:b/>
                    <w:szCs w:val="24"/>
                    <w:lang w:val="cs-CZ"/>
                  </w:rPr>
                  <w:t xml:space="preserve">V Uherském Hradišti dne </w:t>
                </w:r>
                <w:sdt>
                  <w:sdtPr>
                    <w:rPr>
                      <w:rFonts w:cs="Times New Roman"/>
                      <w:b/>
                      <w:szCs w:val="24"/>
                      <w:lang w:val="cs-CZ"/>
                    </w:rPr>
                    <w:tag w:val="date"/>
                    <w:id w:val="1902711502"/>
                    <w:lock w:val="sdtLocked"/>
                    <w:placeholder>
                      <w:docPart w:val="54D63FD817544B36B258D5DE00E220E9"/>
                    </w:placeholder>
                    <w:showingPlcHdr/>
                    <w:date>
                      <w:dateFormat w:val="dd.MM.yyyy"/>
                      <w:lid w:val="cs-CZ"/>
                      <w:storeMappedDataAs w:val="text"/>
                      <w:calendar w:val="gregorian"/>
                    </w:date>
                  </w:sdtPr>
                  <w:sdtEndPr/>
                  <w:sdtContent>
                    <w:r w:rsidRPr="00C66169">
                      <w:rPr>
                        <w:rStyle w:val="PlaceholderText"/>
                        <w:lang w:val="cs-CZ"/>
                      </w:rPr>
                      <w:t>Zvolte datum.</w:t>
                    </w:r>
                  </w:sdtContent>
                </w:sdt>
                <w:r w:rsidRPr="00C66169">
                  <w:rPr>
                    <w:rFonts w:cs="Times New Roman"/>
                    <w:b/>
                    <w:szCs w:val="24"/>
                    <w:lang w:val="cs-CZ"/>
                  </w:rPr>
                  <w:tab/>
                </w:r>
                <w:r w:rsidRPr="00C66169">
                  <w:rPr>
                    <w:rFonts w:cs="Times New Roman"/>
                    <w:b/>
                    <w:szCs w:val="24"/>
                    <w:lang w:val="cs-CZ"/>
                  </w:rPr>
                  <w:tab/>
                  <w:t>Podpis:</w:t>
                </w:r>
              </w:p>
              <w:p w14:paraId="4B453AA3" w14:textId="77777777" w:rsidR="00D475B5" w:rsidRDefault="00D475B5" w:rsidP="00D475B5">
                <w:pPr>
                  <w:rPr>
                    <w:rFonts w:cs="Times New Roman"/>
                    <w:szCs w:val="24"/>
                    <w:lang w:val="cs-CZ"/>
                  </w:rPr>
                </w:pPr>
              </w:p>
              <w:p w14:paraId="39E7548F" w14:textId="77777777" w:rsidR="00541F7D" w:rsidRPr="00C66169" w:rsidRDefault="00541F7D" w:rsidP="00D475B5">
                <w:pPr>
                  <w:rPr>
                    <w:rFonts w:cs="Times New Roman"/>
                    <w:szCs w:val="24"/>
                    <w:lang w:val="cs-CZ"/>
                  </w:rPr>
                </w:pPr>
              </w:p>
              <w:p w14:paraId="7AA3C784" w14:textId="3A149899" w:rsidR="00D475B5" w:rsidRPr="009A0050" w:rsidRDefault="00D475B5" w:rsidP="009A3D59">
                <w:pPr>
                  <w:rPr>
                    <w:rFonts w:cs="Times New Roman"/>
                    <w:color w:val="A6A6A6" w:themeColor="background1" w:themeShade="A6"/>
                    <w:sz w:val="20"/>
                    <w:szCs w:val="20"/>
                    <w:lang w:val="cs-CZ"/>
                  </w:rPr>
                </w:pPr>
                <w:r w:rsidRPr="009A0050">
                  <w:rPr>
                    <w:rFonts w:cs="Times New Roman"/>
                    <w:color w:val="A6A6A6" w:themeColor="background1" w:themeShade="A6"/>
                    <w:sz w:val="20"/>
                    <w:szCs w:val="20"/>
                    <w:lang w:val="cs-CZ"/>
                  </w:rPr>
                  <w:t xml:space="preserve">Hodnocení odpovídá </w:t>
                </w:r>
                <w:r w:rsidR="0067011A" w:rsidRPr="0067011A">
                  <w:rPr>
                    <w:rFonts w:cs="Times New Roman"/>
                    <w:color w:val="A6A6A6" w:themeColor="background1" w:themeShade="A6"/>
                    <w:sz w:val="20"/>
                    <w:szCs w:val="20"/>
                    <w:lang w:val="cs-CZ"/>
                  </w:rPr>
                  <w:t xml:space="preserve">následující </w:t>
                </w:r>
                <w:r w:rsidRPr="009A0050">
                  <w:rPr>
                    <w:rFonts w:cs="Times New Roman"/>
                    <w:color w:val="A6A6A6" w:themeColor="background1" w:themeShade="A6"/>
                    <w:sz w:val="20"/>
                    <w:szCs w:val="20"/>
                    <w:lang w:val="cs-CZ"/>
                  </w:rPr>
                  <w:t>stupnici:</w:t>
                </w:r>
              </w:p>
              <w:tbl>
                <w:tblPr>
                  <w:tblStyle w:val="TableGrid"/>
                  <w:tblW w:w="0" w:type="auto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501"/>
                  <w:gridCol w:w="1501"/>
                  <w:gridCol w:w="1501"/>
                  <w:gridCol w:w="1501"/>
                  <w:gridCol w:w="1501"/>
                  <w:gridCol w:w="1501"/>
                </w:tblGrid>
                <w:tr w:rsidR="00DC5EB6" w:rsidRPr="009A0050" w14:paraId="501924D6" w14:textId="77777777" w:rsidTr="009A3D59">
                  <w:tc>
                    <w:tcPr>
                      <w:tcW w:w="1501" w:type="dxa"/>
                    </w:tcPr>
                    <w:p w14:paraId="7829FD6C" w14:textId="77777777" w:rsidR="00DC5EB6" w:rsidRPr="009A0050" w:rsidRDefault="00DC5EB6" w:rsidP="009A3D59">
                      <w:pPr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</w:pPr>
                      <w:r w:rsidRPr="009A0050"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  <w:t>A = 1,00-1,24</w:t>
                      </w:r>
                    </w:p>
                  </w:tc>
                  <w:tc>
                    <w:tcPr>
                      <w:tcW w:w="1501" w:type="dxa"/>
                    </w:tcPr>
                    <w:p w14:paraId="7DEC1CC7" w14:textId="77777777" w:rsidR="00DC5EB6" w:rsidRPr="009A0050" w:rsidRDefault="00DC5EB6" w:rsidP="009A3D59">
                      <w:pPr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</w:pPr>
                      <w:r w:rsidRPr="009A0050"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  <w:t>B = 1,25-1,50</w:t>
                      </w:r>
                    </w:p>
                  </w:tc>
                  <w:tc>
                    <w:tcPr>
                      <w:tcW w:w="1501" w:type="dxa"/>
                    </w:tcPr>
                    <w:p w14:paraId="66190AEE" w14:textId="77777777" w:rsidR="00DC5EB6" w:rsidRPr="009A0050" w:rsidRDefault="00DC5EB6" w:rsidP="009A3D59">
                      <w:pPr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</w:pPr>
                      <w:r w:rsidRPr="009A0050"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  <w:t>C = 1,51-2,00</w:t>
                      </w:r>
                    </w:p>
                  </w:tc>
                  <w:tc>
                    <w:tcPr>
                      <w:tcW w:w="1501" w:type="dxa"/>
                    </w:tcPr>
                    <w:p w14:paraId="69C54A6A" w14:textId="77777777" w:rsidR="00DC5EB6" w:rsidRPr="009A0050" w:rsidRDefault="00DC5EB6" w:rsidP="009A3D59">
                      <w:pPr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</w:pPr>
                      <w:r w:rsidRPr="009A0050"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  <w:t>D = 2,01-2,50</w:t>
                      </w:r>
                    </w:p>
                  </w:tc>
                  <w:tc>
                    <w:tcPr>
                      <w:tcW w:w="1501" w:type="dxa"/>
                    </w:tcPr>
                    <w:p w14:paraId="50C4AB4F" w14:textId="77777777" w:rsidR="00DC5EB6" w:rsidRPr="009A0050" w:rsidRDefault="00DC5EB6" w:rsidP="009A3D59">
                      <w:pPr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</w:pPr>
                      <w:r w:rsidRPr="009A0050"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  <w:t>E = 2,51-3,00</w:t>
                      </w:r>
                    </w:p>
                  </w:tc>
                  <w:tc>
                    <w:tcPr>
                      <w:tcW w:w="1501" w:type="dxa"/>
                    </w:tcPr>
                    <w:p w14:paraId="23ECD7A2" w14:textId="77777777" w:rsidR="00DC5EB6" w:rsidRPr="009A0050" w:rsidRDefault="00DC5EB6" w:rsidP="009A3D59">
                      <w:pPr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</w:pPr>
                      <w:r w:rsidRPr="009A0050">
                        <w:rPr>
                          <w:rFonts w:cs="Times New Roman"/>
                          <w:color w:val="A6A6A6" w:themeColor="background1" w:themeShade="A6"/>
                          <w:sz w:val="20"/>
                          <w:szCs w:val="20"/>
                          <w:lang w:val="cs-CZ"/>
                        </w:rPr>
                        <w:t>F = 3,01-…</w:t>
                      </w:r>
                    </w:p>
                  </w:tc>
                </w:tr>
              </w:tbl>
              <w:p w14:paraId="6FA70E6A" w14:textId="77777777" w:rsidR="00D475B5" w:rsidRDefault="00D475B5" w:rsidP="00257586">
                <w:pPr>
                  <w:rPr>
                    <w:rFonts w:cs="Times New Roman"/>
                    <w:szCs w:val="24"/>
                    <w:lang w:val="cs-CZ"/>
                  </w:rPr>
                </w:pPr>
              </w:p>
            </w:tc>
          </w:tr>
        </w:tbl>
        <w:p w14:paraId="10CBD38C" w14:textId="03425DCB" w:rsidR="00DA0AC0" w:rsidRDefault="00DA0AC0" w:rsidP="00257586">
          <w:pPr>
            <w:rPr>
              <w:rFonts w:cs="Times New Roman"/>
              <w:sz w:val="8"/>
              <w:szCs w:val="8"/>
              <w:lang w:val="cs-CZ"/>
            </w:rPr>
          </w:pPr>
        </w:p>
        <w:p w14:paraId="2E452037" w14:textId="2D3B443E" w:rsidR="00D475B5" w:rsidRPr="00DA0AC0" w:rsidRDefault="0067011A" w:rsidP="00257586">
          <w:pPr>
            <w:rPr>
              <w:rFonts w:cs="Times New Roman"/>
              <w:color w:val="FFFFFF" w:themeColor="background1"/>
              <w:sz w:val="8"/>
              <w:szCs w:val="8"/>
              <w:lang w:val="cs-CZ"/>
            </w:rPr>
          </w:pPr>
        </w:p>
      </w:sdtContent>
    </w:sdt>
    <w:sectPr w:rsidR="00D475B5" w:rsidRPr="00DA0AC0" w:rsidSect="00BC1E68">
      <w:headerReference w:type="default" r:id="rId8"/>
      <w:footerReference w:type="default" r:id="rId9"/>
      <w:pgSz w:w="11906" w:h="16838" w:code="9"/>
      <w:pgMar w:top="1440" w:right="1440" w:bottom="1134" w:left="144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6F8753" w14:textId="77777777" w:rsidR="005569F2" w:rsidRDefault="005569F2" w:rsidP="00010CA9">
      <w:pPr>
        <w:spacing w:line="240" w:lineRule="auto"/>
      </w:pPr>
      <w:r>
        <w:separator/>
      </w:r>
    </w:p>
  </w:endnote>
  <w:endnote w:type="continuationSeparator" w:id="0">
    <w:p w14:paraId="57044AFD" w14:textId="77777777" w:rsidR="005569F2" w:rsidRDefault="005569F2" w:rsidP="00010CA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  <w:szCs w:val="20"/>
        <w:lang w:val="cs-CZ"/>
      </w:rPr>
      <w:id w:val="-566338558"/>
      <w:lock w:val="contentLocked"/>
      <w:placeholder>
        <w:docPart w:val="DefaultPlaceholder_-1854013440"/>
      </w:placeholder>
      <w:group/>
    </w:sdtPr>
    <w:sdtEndPr/>
    <w:sdtContent>
      <w:sdt>
        <w:sdtPr>
          <w:rPr>
            <w:sz w:val="20"/>
            <w:szCs w:val="20"/>
            <w:lang w:val="cs-CZ"/>
          </w:rPr>
          <w:id w:val="-1257284653"/>
          <w:lock w:val="contentLocked"/>
          <w:placeholder>
            <w:docPart w:val="DefaultPlaceholder_-1854013440"/>
          </w:placeholder>
          <w:group/>
        </w:sdtPr>
        <w:sdtEndPr/>
        <w:sdtContent>
          <w:sdt>
            <w:sdtPr>
              <w:rPr>
                <w:sz w:val="20"/>
                <w:szCs w:val="20"/>
                <w:lang w:val="cs-CZ"/>
              </w:rPr>
              <w:id w:val="587046257"/>
              <w:docPartObj>
                <w:docPartGallery w:val="Page Numbers (Bottom of Page)"/>
                <w:docPartUnique/>
              </w:docPartObj>
            </w:sdtPr>
            <w:sdtEndPr/>
            <w:sdtContent>
              <w:sdt>
                <w:sdtPr>
                  <w:rPr>
                    <w:sz w:val="20"/>
                    <w:szCs w:val="20"/>
                    <w:lang w:val="cs-CZ"/>
                  </w:rPr>
                  <w:id w:val="-1769616900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14:paraId="0A299A85" w14:textId="789D86BC" w:rsidR="00CF64E0" w:rsidRPr="009A0050" w:rsidRDefault="00CF64E0" w:rsidP="008F0B58">
                    <w:pPr>
                      <w:tabs>
                        <w:tab w:val="left" w:pos="8647"/>
                      </w:tabs>
                      <w:rPr>
                        <w:sz w:val="20"/>
                        <w:szCs w:val="20"/>
                        <w:lang w:val="cs-CZ"/>
                      </w:rPr>
                    </w:pPr>
                    <w:r w:rsidRPr="009A0050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t>Verze formuláře: 2021-0</w:t>
                    </w:r>
                    <w:r w:rsidR="0067011A" w:rsidRPr="0067011A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t>5-14</w:t>
                    </w:r>
                    <w:r w:rsidRPr="009A0050">
                      <w:rPr>
                        <w:sz w:val="20"/>
                        <w:szCs w:val="20"/>
                        <w:lang w:val="cs-CZ"/>
                      </w:rPr>
                      <w:tab/>
                    </w:r>
                    <w:r w:rsidRPr="009A0050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fldChar w:fldCharType="begin"/>
                    </w:r>
                    <w:r w:rsidRPr="009A0050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instrText xml:space="preserve"> PAGE </w:instrText>
                    </w:r>
                    <w:r w:rsidRPr="009A0050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fldChar w:fldCharType="separate"/>
                    </w:r>
                    <w:r w:rsidRPr="009A0050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t>2</w:t>
                    </w:r>
                    <w:r w:rsidRPr="009A0050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fldChar w:fldCharType="end"/>
                    </w:r>
                    <w:r w:rsidRPr="009A0050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t>/</w:t>
                    </w:r>
                    <w:r w:rsidRPr="009A0050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fldChar w:fldCharType="begin"/>
                    </w:r>
                    <w:r w:rsidRPr="009A0050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instrText xml:space="preserve"> NUMPAGES  </w:instrText>
                    </w:r>
                    <w:r w:rsidRPr="009A0050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fldChar w:fldCharType="separate"/>
                    </w:r>
                    <w:r w:rsidRPr="009A0050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t>2</w:t>
                    </w:r>
                    <w:r w:rsidRPr="009A0050">
                      <w:rPr>
                        <w:color w:val="A6A6A6" w:themeColor="background1" w:themeShade="A6"/>
                        <w:sz w:val="20"/>
                        <w:szCs w:val="20"/>
                        <w:lang w:val="cs-CZ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4A68C7" w14:textId="77777777" w:rsidR="005569F2" w:rsidRDefault="005569F2" w:rsidP="00010CA9">
      <w:pPr>
        <w:spacing w:line="240" w:lineRule="auto"/>
      </w:pPr>
      <w:r>
        <w:separator/>
      </w:r>
    </w:p>
  </w:footnote>
  <w:footnote w:type="continuationSeparator" w:id="0">
    <w:p w14:paraId="5FEC7DEE" w14:textId="77777777" w:rsidR="005569F2" w:rsidRDefault="005569F2" w:rsidP="00010CA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8902701"/>
      <w:lock w:val="contentLocked"/>
      <w:placeholder>
        <w:docPart w:val="DefaultPlaceholder_-1854013440"/>
      </w:placeholder>
      <w:group/>
    </w:sdtPr>
    <w:sdtEndPr/>
    <w:sdtContent>
      <w:p w14:paraId="486E52F1" w14:textId="77777777" w:rsidR="00CF64E0" w:rsidRDefault="00CF64E0" w:rsidP="00D475B5">
        <w:pPr>
          <w:pStyle w:val="Header"/>
        </w:pPr>
        <w:r>
          <w:rPr>
            <w:noProof/>
          </w:rPr>
          <w:drawing>
            <wp:inline distT="0" distB="0" distL="0" distR="0" wp14:anchorId="024A55CC" wp14:editId="78CA1520">
              <wp:extent cx="2261073" cy="362138"/>
              <wp:effectExtent l="0" t="0" r="6350" b="0"/>
              <wp:docPr id="2" name="Pictur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515254" cy="40284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  <w:p w14:paraId="4B70D612" w14:textId="77777777" w:rsidR="00CF64E0" w:rsidRDefault="00CF64E0" w:rsidP="00D475B5">
        <w:pPr>
          <w:pStyle w:val="Header"/>
          <w:pBdr>
            <w:bottom w:val="single" w:sz="4" w:space="1" w:color="auto"/>
          </w:pBdr>
        </w:pPr>
      </w:p>
      <w:p w14:paraId="42D1474E" w14:textId="77777777" w:rsidR="00CF64E0" w:rsidRDefault="005569F2" w:rsidP="00D475B5">
        <w:pPr>
          <w:pStyle w:val="Header"/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AF6B92"/>
    <w:multiLevelType w:val="hybridMultilevel"/>
    <w:tmpl w:val="1EA29B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70077C"/>
    <w:multiLevelType w:val="hybridMultilevel"/>
    <w:tmpl w:val="824038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DD3926"/>
    <w:multiLevelType w:val="hybridMultilevel"/>
    <w:tmpl w:val="6B8EB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472B0B"/>
    <w:multiLevelType w:val="hybridMultilevel"/>
    <w:tmpl w:val="F724C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CA9"/>
    <w:rsid w:val="00002661"/>
    <w:rsid w:val="00005E58"/>
    <w:rsid w:val="00010CA9"/>
    <w:rsid w:val="000153B4"/>
    <w:rsid w:val="000400D7"/>
    <w:rsid w:val="000452F9"/>
    <w:rsid w:val="00045B86"/>
    <w:rsid w:val="00056705"/>
    <w:rsid w:val="00057742"/>
    <w:rsid w:val="00072CAD"/>
    <w:rsid w:val="00074602"/>
    <w:rsid w:val="000812D6"/>
    <w:rsid w:val="000936F0"/>
    <w:rsid w:val="000A22D4"/>
    <w:rsid w:val="000A47ED"/>
    <w:rsid w:val="000A796E"/>
    <w:rsid w:val="000B6560"/>
    <w:rsid w:val="000C5DFE"/>
    <w:rsid w:val="000C6BCA"/>
    <w:rsid w:val="000D02DA"/>
    <w:rsid w:val="000E73A1"/>
    <w:rsid w:val="000F029A"/>
    <w:rsid w:val="00111B7B"/>
    <w:rsid w:val="0011363A"/>
    <w:rsid w:val="001360F1"/>
    <w:rsid w:val="00152792"/>
    <w:rsid w:val="00153CF8"/>
    <w:rsid w:val="001679E9"/>
    <w:rsid w:val="00186694"/>
    <w:rsid w:val="00191CA6"/>
    <w:rsid w:val="001964AF"/>
    <w:rsid w:val="001A2764"/>
    <w:rsid w:val="001A3B1C"/>
    <w:rsid w:val="001C68A2"/>
    <w:rsid w:val="001D27CA"/>
    <w:rsid w:val="001E71BE"/>
    <w:rsid w:val="001E7FD2"/>
    <w:rsid w:val="001F1008"/>
    <w:rsid w:val="00200005"/>
    <w:rsid w:val="00213770"/>
    <w:rsid w:val="00223A33"/>
    <w:rsid w:val="00223CE8"/>
    <w:rsid w:val="0024041B"/>
    <w:rsid w:val="00241EF6"/>
    <w:rsid w:val="002545BF"/>
    <w:rsid w:val="00257586"/>
    <w:rsid w:val="00260C0B"/>
    <w:rsid w:val="00263F22"/>
    <w:rsid w:val="00272387"/>
    <w:rsid w:val="00275F5F"/>
    <w:rsid w:val="00282585"/>
    <w:rsid w:val="00284754"/>
    <w:rsid w:val="00291EBB"/>
    <w:rsid w:val="00294951"/>
    <w:rsid w:val="002A5080"/>
    <w:rsid w:val="002B1AFD"/>
    <w:rsid w:val="002C7FF0"/>
    <w:rsid w:val="002E6181"/>
    <w:rsid w:val="002F182D"/>
    <w:rsid w:val="002F4D2E"/>
    <w:rsid w:val="00322E7D"/>
    <w:rsid w:val="003233FF"/>
    <w:rsid w:val="0032797B"/>
    <w:rsid w:val="00330E1B"/>
    <w:rsid w:val="003372B2"/>
    <w:rsid w:val="0035687A"/>
    <w:rsid w:val="00364D1A"/>
    <w:rsid w:val="00374CF7"/>
    <w:rsid w:val="00380E42"/>
    <w:rsid w:val="00387062"/>
    <w:rsid w:val="003915F8"/>
    <w:rsid w:val="003A07D9"/>
    <w:rsid w:val="003B0AF1"/>
    <w:rsid w:val="003E4F97"/>
    <w:rsid w:val="003F478E"/>
    <w:rsid w:val="00404FEA"/>
    <w:rsid w:val="00427A59"/>
    <w:rsid w:val="00443923"/>
    <w:rsid w:val="004446D9"/>
    <w:rsid w:val="00447684"/>
    <w:rsid w:val="0044773C"/>
    <w:rsid w:val="004654B9"/>
    <w:rsid w:val="0047255D"/>
    <w:rsid w:val="004863C4"/>
    <w:rsid w:val="00492782"/>
    <w:rsid w:val="00496722"/>
    <w:rsid w:val="00496B01"/>
    <w:rsid w:val="004B2D21"/>
    <w:rsid w:val="004C5DBD"/>
    <w:rsid w:val="004C5ED7"/>
    <w:rsid w:val="004D17AD"/>
    <w:rsid w:val="004D3E3B"/>
    <w:rsid w:val="004E7AB6"/>
    <w:rsid w:val="0050078E"/>
    <w:rsid w:val="00532B86"/>
    <w:rsid w:val="00541F7D"/>
    <w:rsid w:val="00544C72"/>
    <w:rsid w:val="00555ABD"/>
    <w:rsid w:val="005569F2"/>
    <w:rsid w:val="00556BB8"/>
    <w:rsid w:val="00571C97"/>
    <w:rsid w:val="00573A1D"/>
    <w:rsid w:val="00576308"/>
    <w:rsid w:val="00581220"/>
    <w:rsid w:val="00596001"/>
    <w:rsid w:val="005978FC"/>
    <w:rsid w:val="005A5FF9"/>
    <w:rsid w:val="005A7E1C"/>
    <w:rsid w:val="005B3EA1"/>
    <w:rsid w:val="005C31B0"/>
    <w:rsid w:val="005D121A"/>
    <w:rsid w:val="005D21BB"/>
    <w:rsid w:val="005E642C"/>
    <w:rsid w:val="00601502"/>
    <w:rsid w:val="006039F5"/>
    <w:rsid w:val="0061503B"/>
    <w:rsid w:val="00622A07"/>
    <w:rsid w:val="00646CEB"/>
    <w:rsid w:val="006518E1"/>
    <w:rsid w:val="00652C5F"/>
    <w:rsid w:val="0067011A"/>
    <w:rsid w:val="00670D51"/>
    <w:rsid w:val="00672B42"/>
    <w:rsid w:val="006742C5"/>
    <w:rsid w:val="0068039B"/>
    <w:rsid w:val="00684A97"/>
    <w:rsid w:val="006B2A56"/>
    <w:rsid w:val="006D0430"/>
    <w:rsid w:val="006D5471"/>
    <w:rsid w:val="006D5EEB"/>
    <w:rsid w:val="006D76F1"/>
    <w:rsid w:val="006E0235"/>
    <w:rsid w:val="006E03AB"/>
    <w:rsid w:val="006E2E49"/>
    <w:rsid w:val="007134C1"/>
    <w:rsid w:val="007155EC"/>
    <w:rsid w:val="00737AEA"/>
    <w:rsid w:val="007605D6"/>
    <w:rsid w:val="00774BB4"/>
    <w:rsid w:val="00780A17"/>
    <w:rsid w:val="00791F52"/>
    <w:rsid w:val="00793FEF"/>
    <w:rsid w:val="007A5F25"/>
    <w:rsid w:val="007B149F"/>
    <w:rsid w:val="007D48A1"/>
    <w:rsid w:val="007E76F9"/>
    <w:rsid w:val="007F0CCE"/>
    <w:rsid w:val="007F2D24"/>
    <w:rsid w:val="0080223B"/>
    <w:rsid w:val="00820AF1"/>
    <w:rsid w:val="00837611"/>
    <w:rsid w:val="0084586E"/>
    <w:rsid w:val="008460ED"/>
    <w:rsid w:val="008505AC"/>
    <w:rsid w:val="00851C96"/>
    <w:rsid w:val="00860AFB"/>
    <w:rsid w:val="00867813"/>
    <w:rsid w:val="0087510E"/>
    <w:rsid w:val="0088038A"/>
    <w:rsid w:val="00885AC2"/>
    <w:rsid w:val="008C06C6"/>
    <w:rsid w:val="008C7D8A"/>
    <w:rsid w:val="008D1AF6"/>
    <w:rsid w:val="008F0B58"/>
    <w:rsid w:val="00926560"/>
    <w:rsid w:val="009315BF"/>
    <w:rsid w:val="0093436A"/>
    <w:rsid w:val="00943C2F"/>
    <w:rsid w:val="00946FAA"/>
    <w:rsid w:val="0095444E"/>
    <w:rsid w:val="00964D31"/>
    <w:rsid w:val="009670BD"/>
    <w:rsid w:val="00982914"/>
    <w:rsid w:val="00982BA5"/>
    <w:rsid w:val="009846E3"/>
    <w:rsid w:val="00984E7C"/>
    <w:rsid w:val="00987D86"/>
    <w:rsid w:val="009A0050"/>
    <w:rsid w:val="009A3D59"/>
    <w:rsid w:val="009A5646"/>
    <w:rsid w:val="009B080A"/>
    <w:rsid w:val="009C1006"/>
    <w:rsid w:val="009C1768"/>
    <w:rsid w:val="009D047E"/>
    <w:rsid w:val="009D38B4"/>
    <w:rsid w:val="009F5719"/>
    <w:rsid w:val="009F7159"/>
    <w:rsid w:val="009F7C7E"/>
    <w:rsid w:val="00A00A9A"/>
    <w:rsid w:val="00A05B46"/>
    <w:rsid w:val="00A14395"/>
    <w:rsid w:val="00A162CD"/>
    <w:rsid w:val="00A316E1"/>
    <w:rsid w:val="00A3280B"/>
    <w:rsid w:val="00A34D2D"/>
    <w:rsid w:val="00A434A7"/>
    <w:rsid w:val="00A469C3"/>
    <w:rsid w:val="00A510A6"/>
    <w:rsid w:val="00A67099"/>
    <w:rsid w:val="00A80D2F"/>
    <w:rsid w:val="00A85353"/>
    <w:rsid w:val="00A91937"/>
    <w:rsid w:val="00A95221"/>
    <w:rsid w:val="00AB4211"/>
    <w:rsid w:val="00AB7B4E"/>
    <w:rsid w:val="00AC758B"/>
    <w:rsid w:val="00AD59F1"/>
    <w:rsid w:val="00AD7A90"/>
    <w:rsid w:val="00AE05DD"/>
    <w:rsid w:val="00AE2A3D"/>
    <w:rsid w:val="00AF296E"/>
    <w:rsid w:val="00AF32C4"/>
    <w:rsid w:val="00B01340"/>
    <w:rsid w:val="00B02F92"/>
    <w:rsid w:val="00B038D2"/>
    <w:rsid w:val="00B076C6"/>
    <w:rsid w:val="00B33AB1"/>
    <w:rsid w:val="00B37F43"/>
    <w:rsid w:val="00B45A0D"/>
    <w:rsid w:val="00B60AB6"/>
    <w:rsid w:val="00B6207F"/>
    <w:rsid w:val="00B81BC6"/>
    <w:rsid w:val="00BA2F73"/>
    <w:rsid w:val="00BC0CDF"/>
    <w:rsid w:val="00BC1E68"/>
    <w:rsid w:val="00BD0DD0"/>
    <w:rsid w:val="00BD1033"/>
    <w:rsid w:val="00BD7A4D"/>
    <w:rsid w:val="00C03BE8"/>
    <w:rsid w:val="00C10568"/>
    <w:rsid w:val="00C1534D"/>
    <w:rsid w:val="00C20618"/>
    <w:rsid w:val="00C4029C"/>
    <w:rsid w:val="00C64F51"/>
    <w:rsid w:val="00C66169"/>
    <w:rsid w:val="00C7514E"/>
    <w:rsid w:val="00C77599"/>
    <w:rsid w:val="00C95BF1"/>
    <w:rsid w:val="00C97875"/>
    <w:rsid w:val="00CA50AF"/>
    <w:rsid w:val="00CA58AA"/>
    <w:rsid w:val="00CA7120"/>
    <w:rsid w:val="00CB4D51"/>
    <w:rsid w:val="00CD2049"/>
    <w:rsid w:val="00CD76FF"/>
    <w:rsid w:val="00CF1C8E"/>
    <w:rsid w:val="00CF64E0"/>
    <w:rsid w:val="00D010AC"/>
    <w:rsid w:val="00D10AED"/>
    <w:rsid w:val="00D126A1"/>
    <w:rsid w:val="00D14E38"/>
    <w:rsid w:val="00D3302B"/>
    <w:rsid w:val="00D33BD4"/>
    <w:rsid w:val="00D349B2"/>
    <w:rsid w:val="00D40225"/>
    <w:rsid w:val="00D42391"/>
    <w:rsid w:val="00D475B5"/>
    <w:rsid w:val="00D63856"/>
    <w:rsid w:val="00D647C3"/>
    <w:rsid w:val="00D64D2D"/>
    <w:rsid w:val="00D67A34"/>
    <w:rsid w:val="00D74C80"/>
    <w:rsid w:val="00DA0AC0"/>
    <w:rsid w:val="00DC3813"/>
    <w:rsid w:val="00DC3AEE"/>
    <w:rsid w:val="00DC5B1A"/>
    <w:rsid w:val="00DC5EB6"/>
    <w:rsid w:val="00DD0E63"/>
    <w:rsid w:val="00DD4E93"/>
    <w:rsid w:val="00DE4203"/>
    <w:rsid w:val="00E043A3"/>
    <w:rsid w:val="00E13377"/>
    <w:rsid w:val="00E2230E"/>
    <w:rsid w:val="00E231BA"/>
    <w:rsid w:val="00E26422"/>
    <w:rsid w:val="00E30256"/>
    <w:rsid w:val="00E33BF9"/>
    <w:rsid w:val="00E45B21"/>
    <w:rsid w:val="00E753F5"/>
    <w:rsid w:val="00E81078"/>
    <w:rsid w:val="00E87C3B"/>
    <w:rsid w:val="00E97445"/>
    <w:rsid w:val="00EA3672"/>
    <w:rsid w:val="00EB35B5"/>
    <w:rsid w:val="00EB6F08"/>
    <w:rsid w:val="00EC2EDF"/>
    <w:rsid w:val="00ED421C"/>
    <w:rsid w:val="00ED7649"/>
    <w:rsid w:val="00EE18D4"/>
    <w:rsid w:val="00EF3047"/>
    <w:rsid w:val="00F02643"/>
    <w:rsid w:val="00F04B43"/>
    <w:rsid w:val="00F13018"/>
    <w:rsid w:val="00F209E1"/>
    <w:rsid w:val="00F338E3"/>
    <w:rsid w:val="00F56A8A"/>
    <w:rsid w:val="00F579A6"/>
    <w:rsid w:val="00F70643"/>
    <w:rsid w:val="00F80056"/>
    <w:rsid w:val="00F81676"/>
    <w:rsid w:val="00F95019"/>
    <w:rsid w:val="00FC1906"/>
    <w:rsid w:val="00FD158D"/>
    <w:rsid w:val="00FD5551"/>
    <w:rsid w:val="00FE21A6"/>
    <w:rsid w:val="00FE579F"/>
    <w:rsid w:val="00FF028E"/>
    <w:rsid w:val="00FF29BA"/>
    <w:rsid w:val="00FF740C"/>
    <w:rsid w:val="00FF7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DD4D2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64D31"/>
    <w:pPr>
      <w:spacing w:after="0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3BE8"/>
    <w:pPr>
      <w:keepNext/>
      <w:keepLines/>
      <w:spacing w:before="240" w:after="240"/>
      <w:jc w:val="center"/>
      <w:outlineLvl w:val="0"/>
    </w:pPr>
    <w:rPr>
      <w:rFonts w:eastAsiaTheme="majorEastAsia" w:cstheme="majorBidi"/>
      <w:b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0CA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0CA9"/>
  </w:style>
  <w:style w:type="paragraph" w:styleId="Footer">
    <w:name w:val="footer"/>
    <w:basedOn w:val="Normal"/>
    <w:link w:val="FooterChar"/>
    <w:uiPriority w:val="99"/>
    <w:unhideWhenUsed/>
    <w:rsid w:val="00010CA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0CA9"/>
  </w:style>
  <w:style w:type="table" w:styleId="TableGrid">
    <w:name w:val="Table Grid"/>
    <w:basedOn w:val="TableNormal"/>
    <w:uiPriority w:val="39"/>
    <w:rsid w:val="004D17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9672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03BE8"/>
    <w:rPr>
      <w:rFonts w:ascii="Times New Roman" w:eastAsiaTheme="majorEastAsia" w:hAnsi="Times New Roman" w:cstheme="majorBidi"/>
      <w:b/>
      <w:sz w:val="28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3BE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3BE8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964D31"/>
    <w:rPr>
      <w:color w:val="808080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docEvents>
    <wne:eventDocOpen/>
    <wne:eventDocContentControlOnExit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8579DA7C3A84F2088B9456448199E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876B1-8A62-4C0E-BD1B-7F24EC3FCB4C}"/>
      </w:docPartPr>
      <w:docPartBody>
        <w:p w:rsidR="005C4D8C" w:rsidRDefault="00A953BE" w:rsidP="00A953BE">
          <w:pPr>
            <w:pStyle w:val="58579DA7C3A84F2088B9456448199E9E25"/>
          </w:pPr>
          <w:r w:rsidRPr="00C66169">
            <w:rPr>
              <w:rStyle w:val="PlaceholderText"/>
              <w:lang w:val="cs-CZ"/>
            </w:rPr>
            <w:t>Zvolte studijní program.</w:t>
          </w:r>
        </w:p>
      </w:docPartBody>
    </w:docPart>
    <w:docPart>
      <w:docPartPr>
        <w:name w:val="0127705B9EEB40A39CB8B4671B0AB3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9B6B18-FB41-46F7-8561-D889F6506021}"/>
      </w:docPartPr>
      <w:docPartBody>
        <w:p w:rsidR="005C4D8C" w:rsidRDefault="00A953BE" w:rsidP="00A953BE">
          <w:pPr>
            <w:pStyle w:val="0127705B9EEB40A39CB8B4671B0AB3917"/>
          </w:pPr>
          <w:r w:rsidRPr="00C66169">
            <w:rPr>
              <w:rStyle w:val="PlaceholderText"/>
              <w:lang w:val="cs-CZ"/>
            </w:rPr>
            <w:t>Zvolte položku.</w:t>
          </w:r>
        </w:p>
      </w:docPartBody>
    </w:docPart>
    <w:docPart>
      <w:docPartPr>
        <w:name w:val="6B2EABCB553B47DBABF863185026E2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74283C-03F9-4264-B67E-07A4DD2FDC00}"/>
      </w:docPartPr>
      <w:docPartBody>
        <w:p w:rsidR="005C4D8C" w:rsidRDefault="00A953BE" w:rsidP="00A953BE">
          <w:pPr>
            <w:pStyle w:val="6B2EABCB553B47DBABF863185026E2375"/>
          </w:pPr>
          <w:r w:rsidRPr="00C66169">
            <w:rPr>
              <w:rStyle w:val="PlaceholderText"/>
              <w:lang w:val="cs-CZ"/>
            </w:rPr>
            <w:t>Zvolte položku.</w:t>
          </w:r>
        </w:p>
      </w:docPartBody>
    </w:docPart>
    <w:docPart>
      <w:docPartPr>
        <w:name w:val="60489FBBA891476A9A0596DDC0604A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536867-4BC2-449B-84FA-12C7215F253C}"/>
      </w:docPartPr>
      <w:docPartBody>
        <w:p w:rsidR="005C4D8C" w:rsidRDefault="00A953BE" w:rsidP="00A953BE">
          <w:pPr>
            <w:pStyle w:val="60489FBBA891476A9A0596DDC0604A6C10"/>
          </w:pPr>
          <w:r w:rsidRPr="00C66169">
            <w:rPr>
              <w:rStyle w:val="PlaceholderText"/>
              <w:lang w:val="cs-CZ"/>
            </w:rPr>
            <w:t>Zvolte položku.</w:t>
          </w:r>
        </w:p>
      </w:docPartBody>
    </w:docPart>
    <w:docPart>
      <w:docPartPr>
        <w:name w:val="BC17889400D84C99BF9901C500D88D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736C43-C56D-4189-84D9-8E06313F49E0}"/>
      </w:docPartPr>
      <w:docPartBody>
        <w:p w:rsidR="005C4D8C" w:rsidRDefault="00A953BE" w:rsidP="00A953BE">
          <w:pPr>
            <w:pStyle w:val="BC17889400D84C99BF9901C500D88DCB10"/>
          </w:pPr>
          <w:r w:rsidRPr="00C66169">
            <w:rPr>
              <w:rStyle w:val="PlaceholderText"/>
              <w:lang w:val="cs-CZ"/>
            </w:rPr>
            <w:t>Zvolte položku.</w:t>
          </w:r>
        </w:p>
      </w:docPartBody>
    </w:docPart>
    <w:docPart>
      <w:docPartPr>
        <w:name w:val="C0D7EF986F33450E8E7CCE28C17334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2E9C00-B667-4CB9-8DD5-FB804BF5548E}"/>
      </w:docPartPr>
      <w:docPartBody>
        <w:p w:rsidR="005C4D8C" w:rsidRDefault="00A953BE" w:rsidP="00A953BE">
          <w:pPr>
            <w:pStyle w:val="C0D7EF986F33450E8E7CCE28C17334D410"/>
          </w:pPr>
          <w:r w:rsidRPr="00C66169">
            <w:rPr>
              <w:rStyle w:val="PlaceholderText"/>
              <w:lang w:val="cs-CZ"/>
            </w:rPr>
            <w:t>Zvolte položku.</w:t>
          </w:r>
        </w:p>
      </w:docPartBody>
    </w:docPart>
    <w:docPart>
      <w:docPartPr>
        <w:name w:val="5C10998A928046E1828A872148173B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3DC639-EB2B-44C9-86C3-8C6C88546692}"/>
      </w:docPartPr>
      <w:docPartBody>
        <w:p w:rsidR="005C4D8C" w:rsidRDefault="00A953BE" w:rsidP="00A953BE">
          <w:pPr>
            <w:pStyle w:val="5C10998A928046E1828A872148173BA310"/>
          </w:pPr>
          <w:r w:rsidRPr="00C66169">
            <w:rPr>
              <w:rStyle w:val="PlaceholderText"/>
              <w:lang w:val="cs-CZ"/>
            </w:rPr>
            <w:t>Zvolte položku.</w:t>
          </w:r>
        </w:p>
      </w:docPartBody>
    </w:docPart>
    <w:docPart>
      <w:docPartPr>
        <w:name w:val="A824D3057B3847BE84212C057738B3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C4B413-A4B0-4823-B28E-DB42A3996DE3}"/>
      </w:docPartPr>
      <w:docPartBody>
        <w:p w:rsidR="005C4D8C" w:rsidRDefault="00A953BE" w:rsidP="00A953BE">
          <w:pPr>
            <w:pStyle w:val="A824D3057B3847BE84212C057738B30410"/>
          </w:pPr>
          <w:r w:rsidRPr="00C66169">
            <w:rPr>
              <w:rStyle w:val="PlaceholderText"/>
              <w:lang w:val="cs-CZ"/>
            </w:rPr>
            <w:t>Zvolte položku.</w:t>
          </w:r>
        </w:p>
      </w:docPartBody>
    </w:docPart>
    <w:docPart>
      <w:docPartPr>
        <w:name w:val="32FD9E92F48B4777B09499E3A3D9323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D2EEDAA-FC03-4BCE-BB78-3193446005A8}"/>
      </w:docPartPr>
      <w:docPartBody>
        <w:p w:rsidR="003E19E3" w:rsidRDefault="00FE39A8" w:rsidP="00FE39A8">
          <w:pPr>
            <w:pStyle w:val="32FD9E92F48B4777B09499E3A3D9323E14"/>
          </w:pPr>
          <w:r w:rsidRPr="00C66169">
            <w:rPr>
              <w:rStyle w:val="PlaceholderText"/>
              <w:lang w:val="cs-CZ"/>
            </w:rPr>
            <w:t>Uveďte akademický rok (př.: 2020/2021).</w:t>
          </w:r>
        </w:p>
      </w:docPartBody>
    </w:docPart>
    <w:docPart>
      <w:docPartPr>
        <w:name w:val="0C7DF495E85346C79F5D4AD49ED0EF2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0F2CA77-5A68-4F4A-B330-5B8247261596}"/>
      </w:docPartPr>
      <w:docPartBody>
        <w:p w:rsidR="003E19E3" w:rsidRDefault="00A953BE" w:rsidP="00A953BE">
          <w:pPr>
            <w:pStyle w:val="0C7DF495E85346C79F5D4AD49ED0EF2614"/>
          </w:pPr>
          <w:r w:rsidRPr="00C66169">
            <w:rPr>
              <w:rStyle w:val="PlaceholderText"/>
              <w:lang w:val="cs-CZ"/>
            </w:rPr>
            <w:t>Uveďte autora práce.</w:t>
          </w:r>
        </w:p>
      </w:docPartBody>
    </w:docPart>
    <w:docPart>
      <w:docPartPr>
        <w:name w:val="7C85F470B06642D79B108A046B161B2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C24D0C8-5F83-4E6D-BB12-1FC6BBAA13D8}"/>
      </w:docPartPr>
      <w:docPartBody>
        <w:p w:rsidR="003E19E3" w:rsidRDefault="00A953BE" w:rsidP="00A953BE">
          <w:pPr>
            <w:pStyle w:val="7C85F470B06642D79B108A046B161B2B15"/>
          </w:pPr>
          <w:r w:rsidRPr="00C66169">
            <w:rPr>
              <w:rStyle w:val="PlaceholderText"/>
              <w:lang w:val="cs-CZ"/>
            </w:rPr>
            <w:t>Uveďte téma práce.</w:t>
          </w:r>
        </w:p>
      </w:docPartBody>
    </w:docPart>
    <w:docPart>
      <w:docPartPr>
        <w:name w:val="176005FE10164EB1A62F029F7937201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F51F13E-68C6-4824-B81D-342304524972}"/>
      </w:docPartPr>
      <w:docPartBody>
        <w:p w:rsidR="003E19E3" w:rsidRDefault="00A953BE" w:rsidP="00A953BE">
          <w:pPr>
            <w:pStyle w:val="176005FE10164EB1A62F029F7937201315"/>
          </w:pPr>
          <w:r w:rsidRPr="00C66169">
            <w:rPr>
              <w:rStyle w:val="PlaceholderText"/>
              <w:lang w:val="cs-CZ"/>
            </w:rPr>
            <w:t>Uveďte sebe – autora tohoto posudku.</w:t>
          </w:r>
        </w:p>
      </w:docPartBody>
    </w:docPart>
    <w:docPart>
      <w:docPartPr>
        <w:name w:val="30D76835123C4DF3A72A4B70125AA65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AE74E63-1967-4141-9494-839A4CEB0D4C}"/>
      </w:docPartPr>
      <w:docPartBody>
        <w:p w:rsidR="003E19E3" w:rsidRDefault="00A953BE" w:rsidP="00A953BE">
          <w:pPr>
            <w:pStyle w:val="30D76835123C4DF3A72A4B70125AA65E8"/>
          </w:pPr>
          <w:r w:rsidRPr="00C66169">
            <w:rPr>
              <w:rStyle w:val="PlaceholderText"/>
              <w:lang w:val="cs-CZ"/>
            </w:rPr>
            <w:t>Zvolte formu studia.</w:t>
          </w:r>
        </w:p>
      </w:docPartBody>
    </w:docPart>
    <w:docPart>
      <w:docPartPr>
        <w:name w:val="81DE4CD1722142A88D31DE699EABAF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8EA48-B554-4954-96A1-88F3059C5848}"/>
      </w:docPartPr>
      <w:docPartBody>
        <w:p w:rsidR="00EC6E4A" w:rsidRDefault="00A953BE" w:rsidP="00A953BE">
          <w:pPr>
            <w:pStyle w:val="81DE4CD1722142A88D31DE699EABAF026"/>
          </w:pPr>
          <w:r w:rsidRPr="00C66169">
            <w:rPr>
              <w:rStyle w:val="PlaceholderText"/>
              <w:lang w:val="cs-CZ"/>
            </w:rPr>
            <w:t>Vložte komentář hodnocené kvalifikační práce.</w:t>
          </w:r>
        </w:p>
      </w:docPartBody>
    </w:docPart>
    <w:docPart>
      <w:docPartPr>
        <w:name w:val="8BEFB5F06624448E8E4806EF10844C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F74CBC-080B-4CDD-A788-001ED8725ACA}"/>
      </w:docPartPr>
      <w:docPartBody>
        <w:p w:rsidR="005C267C" w:rsidRDefault="000F4C7F" w:rsidP="000F4C7F">
          <w:pPr>
            <w:pStyle w:val="8BEFB5F06624448E8E4806EF10844C33"/>
          </w:pPr>
          <w:r w:rsidRPr="00C66169">
            <w:rPr>
              <w:rStyle w:val="PlaceholderText"/>
              <w:lang w:val="cs-CZ"/>
            </w:rPr>
            <w:t>Automaticky vypočítaný výsledek.</w:t>
          </w:r>
        </w:p>
      </w:docPartBody>
    </w:docPart>
    <w:docPart>
      <w:docPartPr>
        <w:name w:val="54D63FD817544B36B258D5DE00E220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784EE5-AA00-43E5-B9E7-6EFD4FF39DFE}"/>
      </w:docPartPr>
      <w:docPartBody>
        <w:p w:rsidR="00557A71" w:rsidRDefault="00A953BE" w:rsidP="00A953BE">
          <w:pPr>
            <w:pStyle w:val="54D63FD817544B36B258D5DE00E220E94"/>
          </w:pPr>
          <w:r w:rsidRPr="00C66169">
            <w:rPr>
              <w:rStyle w:val="PlaceholderText"/>
              <w:lang w:val="cs-CZ"/>
            </w:rPr>
            <w:t>Zvolte datum.</w:t>
          </w:r>
        </w:p>
      </w:docPartBody>
    </w:docPart>
    <w:docPart>
      <w:docPartPr>
        <w:name w:val="C4F15AD27CBB44A49A4738BC7F7B84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1F7917-3988-4628-964E-2087C005ABFB}"/>
      </w:docPartPr>
      <w:docPartBody>
        <w:p w:rsidR="00AE52C0" w:rsidRDefault="00A953BE" w:rsidP="00A953BE">
          <w:pPr>
            <w:pStyle w:val="C4F15AD27CBB44A49A4738BC7F7B84DD4"/>
          </w:pPr>
          <w:r w:rsidRPr="00C66169">
            <w:rPr>
              <w:rStyle w:val="PlaceholderText"/>
              <w:lang w:val="cs-CZ"/>
            </w:rPr>
            <w:t>Zvolte variantu.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81FED1-8F81-4434-8160-4A20462E69BC}"/>
      </w:docPartPr>
      <w:docPartBody>
        <w:p w:rsidR="00247974" w:rsidRDefault="00247974">
          <w:r w:rsidRPr="0098798E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04F"/>
    <w:rsid w:val="00083498"/>
    <w:rsid w:val="000E3C0F"/>
    <w:rsid w:val="000F4C7F"/>
    <w:rsid w:val="00160F15"/>
    <w:rsid w:val="00170AAE"/>
    <w:rsid w:val="00215878"/>
    <w:rsid w:val="00215E47"/>
    <w:rsid w:val="002232F6"/>
    <w:rsid w:val="00247974"/>
    <w:rsid w:val="00260E1A"/>
    <w:rsid w:val="00280037"/>
    <w:rsid w:val="002B654F"/>
    <w:rsid w:val="003E19E3"/>
    <w:rsid w:val="003E39F2"/>
    <w:rsid w:val="004A1E5A"/>
    <w:rsid w:val="004B5AB3"/>
    <w:rsid w:val="00557A71"/>
    <w:rsid w:val="0056182A"/>
    <w:rsid w:val="005C267C"/>
    <w:rsid w:val="005C4D8C"/>
    <w:rsid w:val="005F27F9"/>
    <w:rsid w:val="006A164E"/>
    <w:rsid w:val="00714A57"/>
    <w:rsid w:val="007C413C"/>
    <w:rsid w:val="008B0CA1"/>
    <w:rsid w:val="008F17A3"/>
    <w:rsid w:val="009000BB"/>
    <w:rsid w:val="00907D87"/>
    <w:rsid w:val="00932045"/>
    <w:rsid w:val="009925C2"/>
    <w:rsid w:val="009B3F3C"/>
    <w:rsid w:val="00A052AF"/>
    <w:rsid w:val="00A953BE"/>
    <w:rsid w:val="00AD404F"/>
    <w:rsid w:val="00AE52C0"/>
    <w:rsid w:val="00B873E1"/>
    <w:rsid w:val="00BA49F8"/>
    <w:rsid w:val="00BC3991"/>
    <w:rsid w:val="00C4257F"/>
    <w:rsid w:val="00D21A39"/>
    <w:rsid w:val="00D57EB4"/>
    <w:rsid w:val="00E07119"/>
    <w:rsid w:val="00EA207E"/>
    <w:rsid w:val="00EC6E4A"/>
    <w:rsid w:val="00EF51DE"/>
    <w:rsid w:val="00FE3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953BE"/>
    <w:rPr>
      <w:color w:val="808080"/>
    </w:rPr>
  </w:style>
  <w:style w:type="paragraph" w:customStyle="1" w:styleId="5CE504A9966642A7B2EB2BA9B307185C">
    <w:name w:val="5CE504A9966642A7B2EB2BA9B307185C"/>
    <w:rsid w:val="00AD404F"/>
  </w:style>
  <w:style w:type="paragraph" w:customStyle="1" w:styleId="58579DA7C3A84F2088B9456448199E9E">
    <w:name w:val="58579DA7C3A84F2088B9456448199E9E"/>
    <w:rsid w:val="00AD404F"/>
  </w:style>
  <w:style w:type="paragraph" w:customStyle="1" w:styleId="1DCABF9CD90743A89D16143C196FDD4B">
    <w:name w:val="1DCABF9CD90743A89D16143C196FDD4B"/>
    <w:rsid w:val="00AD404F"/>
  </w:style>
  <w:style w:type="paragraph" w:customStyle="1" w:styleId="7FD7F393B5624666BF8E190B3AF57C99">
    <w:name w:val="7FD7F393B5624666BF8E190B3AF57C99"/>
    <w:rsid w:val="00AD404F"/>
  </w:style>
  <w:style w:type="paragraph" w:customStyle="1" w:styleId="0127705B9EEB40A39CB8B4671B0AB391">
    <w:name w:val="0127705B9EEB40A39CB8B4671B0AB391"/>
    <w:rsid w:val="00AD404F"/>
  </w:style>
  <w:style w:type="paragraph" w:customStyle="1" w:styleId="58579DA7C3A84F2088B9456448199E9E1">
    <w:name w:val="58579DA7C3A84F2088B9456448199E9E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1">
    <w:name w:val="0127705B9EEB40A39CB8B4671B0AB391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">
    <w:name w:val="7FD7F393B5624666BF8E190B3AF57C99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">
    <w:name w:val="007CE597F0DB485CA0A48AB4785453AC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419EC1D4A7141B1B9F764C48EC45DDA">
    <w:name w:val="7419EC1D4A7141B1B9F764C48EC45DDA"/>
    <w:rsid w:val="00AD404F"/>
  </w:style>
  <w:style w:type="paragraph" w:customStyle="1" w:styleId="A3BDABC159B443ACB8CF4BEE70D6E986">
    <w:name w:val="A3BDABC159B443ACB8CF4BEE70D6E986"/>
    <w:rsid w:val="00AD404F"/>
  </w:style>
  <w:style w:type="paragraph" w:customStyle="1" w:styleId="1F7CB28C93854CA6A074B887F69F0E35">
    <w:name w:val="1F7CB28C93854CA6A074B887F69F0E35"/>
    <w:rsid w:val="00AD404F"/>
  </w:style>
  <w:style w:type="paragraph" w:customStyle="1" w:styleId="3631D5453D2C4F24BD31479EC2A4BEA8">
    <w:name w:val="3631D5453D2C4F24BD31479EC2A4BEA8"/>
    <w:rsid w:val="00AD404F"/>
  </w:style>
  <w:style w:type="paragraph" w:customStyle="1" w:styleId="8B918ED636E2491BB39F85C654913B54">
    <w:name w:val="8B918ED636E2491BB39F85C654913B54"/>
    <w:rsid w:val="00AD404F"/>
  </w:style>
  <w:style w:type="paragraph" w:customStyle="1" w:styleId="45F4E628ADC8469FA7258D7CD2AD49AB">
    <w:name w:val="45F4E628ADC8469FA7258D7CD2AD49AB"/>
    <w:rsid w:val="00AD404F"/>
  </w:style>
  <w:style w:type="paragraph" w:customStyle="1" w:styleId="58579DA7C3A84F2088B9456448199E9E2">
    <w:name w:val="58579DA7C3A84F2088B9456448199E9E2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2">
    <w:name w:val="0127705B9EEB40A39CB8B4671B0AB3912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419EC1D4A7141B1B9F764C48EC45DDA1">
    <w:name w:val="7419EC1D4A7141B1B9F764C48EC45DDA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3BDABC159B443ACB8CF4BEE70D6E9861">
    <w:name w:val="A3BDABC159B443ACB8CF4BEE70D6E986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F7CB28C93854CA6A074B887F69F0E351">
    <w:name w:val="1F7CB28C93854CA6A074B887F69F0E35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631D5453D2C4F24BD31479EC2A4BEA81">
    <w:name w:val="3631D5453D2C4F24BD31479EC2A4BEA8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B918ED636E2491BB39F85C654913B541">
    <w:name w:val="8B918ED636E2491BB39F85C654913B54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45F4E628ADC8469FA7258D7CD2AD49AB1">
    <w:name w:val="45F4E628ADC8469FA7258D7CD2AD49AB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2">
    <w:name w:val="7FD7F393B5624666BF8E190B3AF57C992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C0BDA8025E54C1D9C9C5FD378156C0D">
    <w:name w:val="8C0BDA8025E54C1D9C9C5FD378156C0D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">
    <w:name w:val="007CE597F0DB485CA0A48AB4785453AC1"/>
    <w:rsid w:val="00AD404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">
    <w:name w:val="6B2EABCB553B47DBABF863185026E237"/>
    <w:rsid w:val="00AD404F"/>
  </w:style>
  <w:style w:type="paragraph" w:customStyle="1" w:styleId="60489FBBA891476A9A0596DDC0604A6C">
    <w:name w:val="60489FBBA891476A9A0596DDC0604A6C"/>
    <w:rsid w:val="00AD404F"/>
  </w:style>
  <w:style w:type="paragraph" w:customStyle="1" w:styleId="BC17889400D84C99BF9901C500D88DCB">
    <w:name w:val="BC17889400D84C99BF9901C500D88DCB"/>
    <w:rsid w:val="00AD404F"/>
  </w:style>
  <w:style w:type="paragraph" w:customStyle="1" w:styleId="C0D7EF986F33450E8E7CCE28C17334D4">
    <w:name w:val="C0D7EF986F33450E8E7CCE28C17334D4"/>
    <w:rsid w:val="00AD404F"/>
  </w:style>
  <w:style w:type="paragraph" w:customStyle="1" w:styleId="5C10998A928046E1828A872148173BA3">
    <w:name w:val="5C10998A928046E1828A872148173BA3"/>
    <w:rsid w:val="00AD404F"/>
  </w:style>
  <w:style w:type="paragraph" w:customStyle="1" w:styleId="A824D3057B3847BE84212C057738B304">
    <w:name w:val="A824D3057B3847BE84212C057738B304"/>
    <w:rsid w:val="00AD404F"/>
  </w:style>
  <w:style w:type="paragraph" w:customStyle="1" w:styleId="58579DA7C3A84F2088B9456448199E9E3">
    <w:name w:val="58579DA7C3A84F2088B9456448199E9E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3">
    <w:name w:val="0127705B9EEB40A39CB8B4671B0AB391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1">
    <w:name w:val="6B2EABCB553B47DBABF863185026E2371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1">
    <w:name w:val="60489FBBA891476A9A0596DDC0604A6C1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1">
    <w:name w:val="BC17889400D84C99BF9901C500D88DCB1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1">
    <w:name w:val="C0D7EF986F33450E8E7CCE28C17334D41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1">
    <w:name w:val="5C10998A928046E1828A872148173BA31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1">
    <w:name w:val="A824D3057B3847BE84212C057738B3041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3">
    <w:name w:val="7FD7F393B5624666BF8E190B3AF57C99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C0BDA8025E54C1D9C9C5FD378156C0D1">
    <w:name w:val="8C0BDA8025E54C1D9C9C5FD378156C0D1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2">
    <w:name w:val="007CE597F0DB485CA0A48AB4785453AC2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4">
    <w:name w:val="58579DA7C3A84F2088B9456448199E9E4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2">
    <w:name w:val="60489FBBA891476A9A0596DDC0604A6C2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2">
    <w:name w:val="BC17889400D84C99BF9901C500D88DCB2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2">
    <w:name w:val="C0D7EF986F33450E8E7CCE28C17334D42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2">
    <w:name w:val="5C10998A928046E1828A872148173BA32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2">
    <w:name w:val="A824D3057B3847BE84212C057738B3042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4">
    <w:name w:val="7FD7F393B5624666BF8E190B3AF57C994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C0BDA8025E54C1D9C9C5FD378156C0D2">
    <w:name w:val="8C0BDA8025E54C1D9C9C5FD378156C0D2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3">
    <w:name w:val="007CE597F0DB485CA0A48AB4785453AC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5">
    <w:name w:val="58579DA7C3A84F2088B9456448199E9E5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3">
    <w:name w:val="60489FBBA891476A9A0596DDC0604A6C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3">
    <w:name w:val="BC17889400D84C99BF9901C500D88DCB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3">
    <w:name w:val="C0D7EF986F33450E8E7CCE28C17334D4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3">
    <w:name w:val="5C10998A928046E1828A872148173BA3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3">
    <w:name w:val="A824D3057B3847BE84212C057738B304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5">
    <w:name w:val="7FD7F393B5624666BF8E190B3AF57C995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C0BDA8025E54C1D9C9C5FD378156C0D3">
    <w:name w:val="8C0BDA8025E54C1D9C9C5FD378156C0D3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4">
    <w:name w:val="007CE597F0DB485CA0A48AB4785453AC4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6">
    <w:name w:val="58579DA7C3A84F2088B9456448199E9E6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4">
    <w:name w:val="60489FBBA891476A9A0596DDC0604A6C4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4">
    <w:name w:val="BC17889400D84C99BF9901C500D88DCB4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4">
    <w:name w:val="C0D7EF986F33450E8E7CCE28C17334D44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4">
    <w:name w:val="5C10998A928046E1828A872148173BA34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4">
    <w:name w:val="A824D3057B3847BE84212C057738B3044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6">
    <w:name w:val="7FD7F393B5624666BF8E190B3AF57C996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C0BDA8025E54C1D9C9C5FD378156C0D4">
    <w:name w:val="8C0BDA8025E54C1D9C9C5FD378156C0D4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5">
    <w:name w:val="007CE597F0DB485CA0A48AB4785453AC5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7">
    <w:name w:val="58579DA7C3A84F2088B9456448199E9E7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5">
    <w:name w:val="60489FBBA891476A9A0596DDC0604A6C5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5">
    <w:name w:val="BC17889400D84C99BF9901C500D88DCB5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5">
    <w:name w:val="C0D7EF986F33450E8E7CCE28C17334D45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5">
    <w:name w:val="5C10998A928046E1828A872148173BA35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5">
    <w:name w:val="A824D3057B3847BE84212C057738B3045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7">
    <w:name w:val="7FD7F393B5624666BF8E190B3AF57C997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C0BDA8025E54C1D9C9C5FD378156C0D5">
    <w:name w:val="8C0BDA8025E54C1D9C9C5FD378156C0D5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6">
    <w:name w:val="007CE597F0DB485CA0A48AB4785453AC6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8">
    <w:name w:val="58579DA7C3A84F2088B9456448199E9E8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6">
    <w:name w:val="60489FBBA891476A9A0596DDC0604A6C6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6">
    <w:name w:val="BC17889400D84C99BF9901C500D88DCB6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6">
    <w:name w:val="C0D7EF986F33450E8E7CCE28C17334D46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6">
    <w:name w:val="5C10998A928046E1828A872148173BA36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6">
    <w:name w:val="A824D3057B3847BE84212C057738B3046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8">
    <w:name w:val="7FD7F393B5624666BF8E190B3AF57C998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C0BDA8025E54C1D9C9C5FD378156C0D6">
    <w:name w:val="8C0BDA8025E54C1D9C9C5FD378156C0D6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7">
    <w:name w:val="007CE597F0DB485CA0A48AB4785453AC7"/>
    <w:rsid w:val="005C4D8C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B24CD64FB64D308BC99F807F04ADEB">
    <w:name w:val="17B24CD64FB64D308BC99F807F04ADEB"/>
    <w:rsid w:val="00932045"/>
    <w:rPr>
      <w:lang w:val="cs-CZ" w:eastAsia="cs-CZ"/>
    </w:rPr>
  </w:style>
  <w:style w:type="paragraph" w:customStyle="1" w:styleId="58579DA7C3A84F2088B9456448199E9E9">
    <w:name w:val="58579DA7C3A84F2088B9456448199E9E9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">
    <w:name w:val="32FD9E92F48B4777B09499E3A3D9323E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9">
    <w:name w:val="7FD7F393B5624666BF8E190B3AF57C999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8">
    <w:name w:val="007CE597F0DB485CA0A48AB4785453AC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0">
    <w:name w:val="58579DA7C3A84F2088B9456448199E9E10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1">
    <w:name w:val="32FD9E92F48B4777B09499E3A3D9323E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0">
    <w:name w:val="7FD7F393B5624666BF8E190B3AF57C9910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9">
    <w:name w:val="007CE597F0DB485CA0A48AB4785453AC9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">
    <w:name w:val="BB995ACEEBB84F2FBDA9CFDAED5C74D8"/>
    <w:rsid w:val="00932045"/>
    <w:rPr>
      <w:lang w:val="cs-CZ" w:eastAsia="cs-CZ"/>
    </w:rPr>
  </w:style>
  <w:style w:type="paragraph" w:customStyle="1" w:styleId="0C7DF495E85346C79F5D4AD49ED0EF26">
    <w:name w:val="0C7DF495E85346C79F5D4AD49ED0EF2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1">
    <w:name w:val="58579DA7C3A84F2088B9456448199E9E1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2">
    <w:name w:val="32FD9E92F48B4777B09499E3A3D9323E2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">
    <w:name w:val="7C85F470B06642D79B108A046B161B2B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">
    <w:name w:val="176005FE10164EB1A62F029F7937201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5FA31AE270C401EA11729EDD2FE25B6">
    <w:name w:val="35FA31AE270C401EA11729EDD2FE25B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1">
    <w:name w:val="7FD7F393B5624666BF8E190B3AF57C991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1">
    <w:name w:val="BB995ACEEBB84F2FBDA9CFDAED5C74D8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0">
    <w:name w:val="007CE597F0DB485CA0A48AB4785453AC10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1">
    <w:name w:val="0C7DF495E85346C79F5D4AD49ED0EF26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2">
    <w:name w:val="58579DA7C3A84F2088B9456448199E9E12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3">
    <w:name w:val="32FD9E92F48B4777B09499E3A3D9323E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">
    <w:name w:val="7C85F470B06642D79B108A046B161B2B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">
    <w:name w:val="176005FE10164EB1A62F029F79372013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5FA31AE270C401EA11729EDD2FE25B61">
    <w:name w:val="35FA31AE270C401EA11729EDD2FE25B6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2">
    <w:name w:val="7FD7F393B5624666BF8E190B3AF57C9912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2">
    <w:name w:val="BB995ACEEBB84F2FBDA9CFDAED5C74D82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1">
    <w:name w:val="007CE597F0DB485CA0A48AB4785453AC1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2">
    <w:name w:val="0C7DF495E85346C79F5D4AD49ED0EF262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3">
    <w:name w:val="58579DA7C3A84F2088B9456448199E9E1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4">
    <w:name w:val="32FD9E92F48B4777B09499E3A3D9323E4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2">
    <w:name w:val="7C85F470B06642D79B108A046B161B2B2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2">
    <w:name w:val="176005FE10164EB1A62F029F793720132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5FA31AE270C401EA11729EDD2FE25B62">
    <w:name w:val="35FA31AE270C401EA11729EDD2FE25B62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3">
    <w:name w:val="7FD7F393B5624666BF8E190B3AF57C991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3">
    <w:name w:val="BB995ACEEBB84F2FBDA9CFDAED5C74D8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2">
    <w:name w:val="007CE597F0DB485CA0A48AB4785453AC12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3">
    <w:name w:val="0C7DF495E85346C79F5D4AD49ED0EF26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4">
    <w:name w:val="58579DA7C3A84F2088B9456448199E9E14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5">
    <w:name w:val="32FD9E92F48B4777B09499E3A3D9323E5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3">
    <w:name w:val="7C85F470B06642D79B108A046B161B2B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3">
    <w:name w:val="176005FE10164EB1A62F029F79372013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5FA31AE270C401EA11729EDD2FE25B63">
    <w:name w:val="35FA31AE270C401EA11729EDD2FE25B6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4">
    <w:name w:val="7FD7F393B5624666BF8E190B3AF57C9914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4">
    <w:name w:val="BB995ACEEBB84F2FBDA9CFDAED5C74D84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3">
    <w:name w:val="007CE597F0DB485CA0A48AB4785453AC13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4">
    <w:name w:val="0C7DF495E85346C79F5D4AD49ED0EF264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5">
    <w:name w:val="58579DA7C3A84F2088B9456448199E9E15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6">
    <w:name w:val="32FD9E92F48B4777B09499E3A3D9323E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4">
    <w:name w:val="7C85F470B06642D79B108A046B161B2B4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4">
    <w:name w:val="176005FE10164EB1A62F029F793720134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5FA31AE270C401EA11729EDD2FE25B64">
    <w:name w:val="35FA31AE270C401EA11729EDD2FE25B64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5">
    <w:name w:val="7FD7F393B5624666BF8E190B3AF57C9915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5">
    <w:name w:val="BB995ACEEBB84F2FBDA9CFDAED5C74D85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4">
    <w:name w:val="007CE597F0DB485CA0A48AB4785453AC14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5">
    <w:name w:val="0C7DF495E85346C79F5D4AD49ED0EF265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6">
    <w:name w:val="58579DA7C3A84F2088B9456448199E9E1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7">
    <w:name w:val="32FD9E92F48B4777B09499E3A3D9323E7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5">
    <w:name w:val="7C85F470B06642D79B108A046B161B2B5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5">
    <w:name w:val="176005FE10164EB1A62F029F793720135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5FA31AE270C401EA11729EDD2FE25B65">
    <w:name w:val="35FA31AE270C401EA11729EDD2FE25B65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6">
    <w:name w:val="7FD7F393B5624666BF8E190B3AF57C991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6">
    <w:name w:val="BB995ACEEBB84F2FBDA9CFDAED5C74D8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5">
    <w:name w:val="007CE597F0DB485CA0A48AB4785453AC15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6">
    <w:name w:val="0C7DF495E85346C79F5D4AD49ED0EF26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7">
    <w:name w:val="58579DA7C3A84F2088B9456448199E9E17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8">
    <w:name w:val="32FD9E92F48B4777B09499E3A3D9323E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6">
    <w:name w:val="7C85F470B06642D79B108A046B161B2B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6">
    <w:name w:val="176005FE10164EB1A62F029F79372013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5FA31AE270C401EA11729EDD2FE25B66">
    <w:name w:val="35FA31AE270C401EA11729EDD2FE25B6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7">
    <w:name w:val="7FD7F393B5624666BF8E190B3AF57C9917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7">
    <w:name w:val="BB995ACEEBB84F2FBDA9CFDAED5C74D87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6">
    <w:name w:val="007CE597F0DB485CA0A48AB4785453AC16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7">
    <w:name w:val="0C7DF495E85346C79F5D4AD49ED0EF267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8">
    <w:name w:val="58579DA7C3A84F2088B9456448199E9E1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">
    <w:name w:val="30D76835123C4DF3A72A4B70125AA65E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9">
    <w:name w:val="32FD9E92F48B4777B09499E3A3D9323E9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7">
    <w:name w:val="7C85F470B06642D79B108A046B161B2B7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7">
    <w:name w:val="176005FE10164EB1A62F029F793720137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5FA31AE270C401EA11729EDD2FE25B67">
    <w:name w:val="35FA31AE270C401EA11729EDD2FE25B67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8">
    <w:name w:val="7FD7F393B5624666BF8E190B3AF57C991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8">
    <w:name w:val="BB995ACEEBB84F2FBDA9CFDAED5C74D8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7">
    <w:name w:val="007CE597F0DB485CA0A48AB4785453AC17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8">
    <w:name w:val="0C7DF495E85346C79F5D4AD49ED0EF26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19">
    <w:name w:val="58579DA7C3A84F2088B9456448199E9E19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1">
    <w:name w:val="30D76835123C4DF3A72A4B70125AA65E1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10">
    <w:name w:val="32FD9E92F48B4777B09499E3A3D9323E10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8">
    <w:name w:val="7C85F470B06642D79B108A046B161B2B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8">
    <w:name w:val="176005FE10164EB1A62F029F79372013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5FA31AE270C401EA11729EDD2FE25B68">
    <w:name w:val="35FA31AE270C401EA11729EDD2FE25B6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19">
    <w:name w:val="7FD7F393B5624666BF8E190B3AF57C9919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9">
    <w:name w:val="BB995ACEEBB84F2FBDA9CFDAED5C74D89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8">
    <w:name w:val="007CE597F0DB485CA0A48AB4785453AC18"/>
    <w:rsid w:val="00932045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9">
    <w:name w:val="0C7DF495E85346C79F5D4AD49ED0EF269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20">
    <w:name w:val="58579DA7C3A84F2088B9456448199E9E20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2">
    <w:name w:val="30D76835123C4DF3A72A4B70125AA65E2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11">
    <w:name w:val="32FD9E92F48B4777B09499E3A3D9323E11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9">
    <w:name w:val="7C85F470B06642D79B108A046B161B2B9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9">
    <w:name w:val="176005FE10164EB1A62F029F793720139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">
    <w:name w:val="81DE4CD1722142A88D31DE699EABAF02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20">
    <w:name w:val="7FD7F393B5624666BF8E190B3AF57C9920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10">
    <w:name w:val="BB995ACEEBB84F2FBDA9CFDAED5C74D810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19">
    <w:name w:val="007CE597F0DB485CA0A48AB4785453AC19"/>
    <w:rsid w:val="003E19E3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10">
    <w:name w:val="0C7DF495E85346C79F5D4AD49ED0EF2610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21">
    <w:name w:val="58579DA7C3A84F2088B9456448199E9E21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3">
    <w:name w:val="30D76835123C4DF3A72A4B70125AA65E3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12">
    <w:name w:val="32FD9E92F48B4777B09499E3A3D9323E12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0">
    <w:name w:val="7C85F470B06642D79B108A046B161B2B10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0">
    <w:name w:val="176005FE10164EB1A62F029F7937201310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1">
    <w:name w:val="81DE4CD1722142A88D31DE699EABAF021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21">
    <w:name w:val="7FD7F393B5624666BF8E190B3AF57C9921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11">
    <w:name w:val="BB995ACEEBB84F2FBDA9CFDAED5C74D811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20">
    <w:name w:val="007CE597F0DB485CA0A48AB4785453AC20"/>
    <w:rsid w:val="00EC6E4A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11">
    <w:name w:val="0C7DF495E85346C79F5D4AD49ED0EF2611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22">
    <w:name w:val="58579DA7C3A84F2088B9456448199E9E22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4">
    <w:name w:val="30D76835123C4DF3A72A4B70125AA65E4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13">
    <w:name w:val="32FD9E92F48B4777B09499E3A3D9323E13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1">
    <w:name w:val="7C85F470B06642D79B108A046B161B2B11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1">
    <w:name w:val="176005FE10164EB1A62F029F7937201311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4">
    <w:name w:val="0127705B9EEB40A39CB8B4671B0AB3914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2">
    <w:name w:val="6B2EABCB553B47DBABF863185026E2372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7">
    <w:name w:val="60489FBBA891476A9A0596DDC0604A6C7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7">
    <w:name w:val="BC17889400D84C99BF9901C500D88DCB7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7">
    <w:name w:val="C0D7EF986F33450E8E7CCE28C17334D47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7">
    <w:name w:val="5C10998A928046E1828A872148173BA37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7">
    <w:name w:val="A824D3057B3847BE84212C057738B3047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BEFB5F06624448E8E4806EF10844C33">
    <w:name w:val="8BEFB5F06624448E8E4806EF10844C33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2">
    <w:name w:val="81DE4CD1722142A88D31DE699EABAF022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FD7F393B5624666BF8E190B3AF57C9922">
    <w:name w:val="7FD7F393B5624666BF8E190B3AF57C9922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B995ACEEBB84F2FBDA9CFDAED5C74D812">
    <w:name w:val="BB995ACEEBB84F2FBDA9CFDAED5C74D812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07CE597F0DB485CA0A48AB4785453AC21">
    <w:name w:val="007CE597F0DB485CA0A48AB4785453AC21"/>
    <w:rsid w:val="000F4C7F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C02406C66974CD7A57BCDD2FE81A626">
    <w:name w:val="CC02406C66974CD7A57BCDD2FE81A626"/>
    <w:rsid w:val="00D21A39"/>
  </w:style>
  <w:style w:type="paragraph" w:customStyle="1" w:styleId="54D63FD817544B36B258D5DE00E220E9">
    <w:name w:val="54D63FD817544B36B258D5DE00E220E9"/>
    <w:rsid w:val="00D21A39"/>
  </w:style>
  <w:style w:type="paragraph" w:customStyle="1" w:styleId="C4F15AD27CBB44A49A4738BC7F7B84DD">
    <w:name w:val="C4F15AD27CBB44A49A4738BC7F7B84DD"/>
    <w:rsid w:val="00160F15"/>
  </w:style>
  <w:style w:type="paragraph" w:customStyle="1" w:styleId="4D534A29071A42B69DC3919C24E2B2B3">
    <w:name w:val="4D534A29071A42B69DC3919C24E2B2B3"/>
    <w:rsid w:val="00160F15"/>
  </w:style>
  <w:style w:type="paragraph" w:customStyle="1" w:styleId="30D76835123C4DF3A72A4B70125AA65E5">
    <w:name w:val="30D76835123C4DF3A72A4B70125AA65E5"/>
    <w:rsid w:val="0024797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2">
    <w:name w:val="7C85F470B06642D79B108A046B161B2B12"/>
    <w:rsid w:val="0024797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2">
    <w:name w:val="176005FE10164EB1A62F029F7937201312"/>
    <w:rsid w:val="0024797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3">
    <w:name w:val="81DE4CD1722142A88D31DE699EABAF023"/>
    <w:rsid w:val="0024797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4F15AD27CBB44A49A4738BC7F7B84DD1">
    <w:name w:val="C4F15AD27CBB44A49A4738BC7F7B84DD1"/>
    <w:rsid w:val="0024797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4D534A29071A42B69DC3919C24E2B2B31">
    <w:name w:val="4D534A29071A42B69DC3919C24E2B2B31"/>
    <w:rsid w:val="0024797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4D63FD817544B36B258D5DE00E220E91">
    <w:name w:val="54D63FD817544B36B258D5DE00E220E91"/>
    <w:rsid w:val="00247974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12">
    <w:name w:val="0C7DF495E85346C79F5D4AD49ED0EF2612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23">
    <w:name w:val="58579DA7C3A84F2088B9456448199E9E23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6">
    <w:name w:val="30D76835123C4DF3A72A4B70125AA65E6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2FD9E92F48B4777B09499E3A3D9323E14">
    <w:name w:val="32FD9E92F48B4777B09499E3A3D9323E14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3">
    <w:name w:val="7C85F470B06642D79B108A046B161B2B13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3">
    <w:name w:val="176005FE10164EB1A62F029F7937201313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5">
    <w:name w:val="0127705B9EEB40A39CB8B4671B0AB3915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3">
    <w:name w:val="6B2EABCB553B47DBABF863185026E2373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8">
    <w:name w:val="60489FBBA891476A9A0596DDC0604A6C8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8">
    <w:name w:val="BC17889400D84C99BF9901C500D88DCB8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8">
    <w:name w:val="C0D7EF986F33450E8E7CCE28C17334D48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8">
    <w:name w:val="5C10998A928046E1828A872148173BA38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8">
    <w:name w:val="A824D3057B3847BE84212C057738B3048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4">
    <w:name w:val="81DE4CD1722142A88D31DE699EABAF024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4F15AD27CBB44A49A4738BC7F7B84DD2">
    <w:name w:val="C4F15AD27CBB44A49A4738BC7F7B84DD2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4D63FD817544B36B258D5DE00E220E92">
    <w:name w:val="54D63FD817544B36B258D5DE00E220E92"/>
    <w:rsid w:val="00FE39A8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13">
    <w:name w:val="0C7DF495E85346C79F5D4AD49ED0EF2613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24">
    <w:name w:val="58579DA7C3A84F2088B9456448199E9E24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7">
    <w:name w:val="30D76835123C4DF3A72A4B70125AA65E7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4">
    <w:name w:val="7C85F470B06642D79B108A046B161B2B14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4">
    <w:name w:val="176005FE10164EB1A62F029F7937201314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6">
    <w:name w:val="0127705B9EEB40A39CB8B4671B0AB3916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4">
    <w:name w:val="6B2EABCB553B47DBABF863185026E2374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9">
    <w:name w:val="60489FBBA891476A9A0596DDC0604A6C9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9">
    <w:name w:val="BC17889400D84C99BF9901C500D88DCB9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9">
    <w:name w:val="C0D7EF986F33450E8E7CCE28C17334D49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9">
    <w:name w:val="5C10998A928046E1828A872148173BA39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9">
    <w:name w:val="A824D3057B3847BE84212C057738B3049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5">
    <w:name w:val="81DE4CD1722142A88D31DE699EABAF025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4F15AD27CBB44A49A4738BC7F7B84DD3">
    <w:name w:val="C4F15AD27CBB44A49A4738BC7F7B84DD3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4D63FD817544B36B258D5DE00E220E93">
    <w:name w:val="54D63FD817544B36B258D5DE00E220E93"/>
    <w:rsid w:val="00EF51D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C7DF495E85346C79F5D4AD49ED0EF2614">
    <w:name w:val="0C7DF495E85346C79F5D4AD49ED0EF2614"/>
    <w:rsid w:val="00A953B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8579DA7C3A84F2088B9456448199E9E25">
    <w:name w:val="58579DA7C3A84F2088B9456448199E9E25"/>
    <w:rsid w:val="00A953B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30D76835123C4DF3A72A4B70125AA65E8">
    <w:name w:val="30D76835123C4DF3A72A4B70125AA65E8"/>
    <w:rsid w:val="00A953B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7C85F470B06642D79B108A046B161B2B15">
    <w:name w:val="7C85F470B06642D79B108A046B161B2B15"/>
    <w:rsid w:val="00A953B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176005FE10164EB1A62F029F7937201315">
    <w:name w:val="176005FE10164EB1A62F029F7937201315"/>
    <w:rsid w:val="00A953B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0127705B9EEB40A39CB8B4671B0AB3917">
    <w:name w:val="0127705B9EEB40A39CB8B4671B0AB3917"/>
    <w:rsid w:val="00A953B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B2EABCB553B47DBABF863185026E2375">
    <w:name w:val="6B2EABCB553B47DBABF863185026E2375"/>
    <w:rsid w:val="00A953B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60489FBBA891476A9A0596DDC0604A6C10">
    <w:name w:val="60489FBBA891476A9A0596DDC0604A6C10"/>
    <w:rsid w:val="00A953B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BC17889400D84C99BF9901C500D88DCB10">
    <w:name w:val="BC17889400D84C99BF9901C500D88DCB10"/>
    <w:rsid w:val="00A953B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0D7EF986F33450E8E7CCE28C17334D410">
    <w:name w:val="C0D7EF986F33450E8E7CCE28C17334D410"/>
    <w:rsid w:val="00A953B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C10998A928046E1828A872148173BA310">
    <w:name w:val="5C10998A928046E1828A872148173BA310"/>
    <w:rsid w:val="00A953B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A824D3057B3847BE84212C057738B30410">
    <w:name w:val="A824D3057B3847BE84212C057738B30410"/>
    <w:rsid w:val="00A953B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81DE4CD1722142A88D31DE699EABAF026">
    <w:name w:val="81DE4CD1722142A88D31DE699EABAF026"/>
    <w:rsid w:val="00A953B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C4F15AD27CBB44A49A4738BC7F7B84DD4">
    <w:name w:val="C4F15AD27CBB44A49A4738BC7F7B84DD4"/>
    <w:rsid w:val="00A953BE"/>
    <w:pPr>
      <w:spacing w:after="0"/>
    </w:pPr>
    <w:rPr>
      <w:rFonts w:ascii="Times New Roman" w:eastAsiaTheme="minorHAnsi" w:hAnsi="Times New Roman"/>
      <w:sz w:val="24"/>
      <w:lang w:eastAsia="en-US"/>
    </w:rPr>
  </w:style>
  <w:style w:type="paragraph" w:customStyle="1" w:styleId="54D63FD817544B36B258D5DE00E220E94">
    <w:name w:val="54D63FD817544B36B258D5DE00E220E94"/>
    <w:rsid w:val="00A953BE"/>
    <w:pPr>
      <w:spacing w:after="0"/>
    </w:pPr>
    <w:rPr>
      <w:rFonts w:ascii="Times New Roman" w:eastAsiaTheme="minorHAnsi" w:hAnsi="Times New Roman"/>
      <w:sz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BP-hodnoceni-vedouciho-2021-05-14.dotm</Template>
  <TotalTime>0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Posudek kvalifikační práce</vt:lpstr>
      <vt:lpstr>Posudek kvalifikační práce</vt:lpstr>
    </vt:vector>
  </TitlesOfParts>
  <Company>Univerzita Tomáše Bati ve Zlíně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kvalifikační práce</dc:title>
  <dc:subject/>
  <dc:creator>Pavel Tomášek</dc:creator>
  <cp:keywords/>
  <dc:description/>
  <cp:lastModifiedBy>Pavel Tomášek</cp:lastModifiedBy>
  <cp:revision>2</cp:revision>
  <cp:lastPrinted>2021-03-29T11:03:00Z</cp:lastPrinted>
  <dcterms:created xsi:type="dcterms:W3CDTF">2021-05-14T13:47:00Z</dcterms:created>
  <dcterms:modified xsi:type="dcterms:W3CDTF">2021-05-14T13:47:00Z</dcterms:modified>
</cp:coreProperties>
</file>