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cs-CZ"/>
        </w:rPr>
        <w:id w:val="-1776095090"/>
        <w:lock w:val="contentLocked"/>
        <w:placeholder>
          <w:docPart w:val="DefaultPlaceholder_-1854013440"/>
        </w:placeholder>
        <w:group/>
      </w:sdtPr>
      <w:sdtEndPr>
        <w:rPr>
          <w:rFonts w:eastAsiaTheme="minorHAnsi" w:cs="Times New Roman"/>
          <w:b w:val="0"/>
          <w:color w:val="FFFFFF" w:themeColor="background1"/>
          <w:sz w:val="8"/>
          <w:szCs w:val="8"/>
        </w:rPr>
      </w:sdtEndPr>
      <w:sdtContent>
        <w:p w14:paraId="0019F3F0" w14:textId="2BC8A292" w:rsidR="00FF028E" w:rsidRPr="00C66169" w:rsidRDefault="00FF028E" w:rsidP="00C03BE8">
          <w:pPr>
            <w:pStyle w:val="Heading1"/>
            <w:rPr>
              <w:b w:val="0"/>
              <w:lang w:val="cs-CZ"/>
            </w:rPr>
          </w:pPr>
          <w:r w:rsidRPr="00C66169">
            <w:rPr>
              <w:lang w:val="cs-CZ"/>
            </w:rPr>
            <w:t xml:space="preserve">HODNOCENÍ </w:t>
          </w:r>
          <w:r w:rsidR="00DB7B5C" w:rsidRPr="00DB7B5C">
            <w:rPr>
              <w:lang w:val="cs-CZ"/>
            </w:rPr>
            <w:t xml:space="preserve">OPONENTA </w:t>
          </w:r>
          <w:r w:rsidRPr="00C66169">
            <w:rPr>
              <w:lang w:val="cs-CZ"/>
            </w:rPr>
            <w:t>BAKALÁŘSKÉ PRÁCE</w:t>
          </w:r>
        </w:p>
        <w:p w14:paraId="7EAFF70E" w14:textId="77777777" w:rsidR="00FF028E" w:rsidRPr="00C66169" w:rsidRDefault="00FF028E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6" w:space="0" w:color="auto"/>
              <w:insideV w:val="single" w:sz="12" w:space="0" w:color="auto"/>
            </w:tblBorders>
            <w:tblCellMar>
              <w:left w:w="85" w:type="dxa"/>
              <w:right w:w="85" w:type="dxa"/>
            </w:tblCellMar>
            <w:tblLook w:val="01E0" w:firstRow="1" w:lastRow="1" w:firstColumn="1" w:lastColumn="1" w:noHBand="0" w:noVBand="0"/>
          </w:tblPr>
          <w:tblGrid>
            <w:gridCol w:w="2153"/>
            <w:gridCol w:w="6843"/>
          </w:tblGrid>
          <w:tr w:rsidR="0050078E" w:rsidRPr="00C66169" w14:paraId="5B0F3AB9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FA5CF1F" w14:textId="4A0FAFE3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práce</w:t>
                </w:r>
              </w:p>
            </w:tc>
            <w:sdt>
              <w:sdtPr>
                <w:rPr>
                  <w:b/>
                  <w:lang w:val="cs-CZ"/>
                </w:rPr>
                <w:tag w:val="author"/>
                <w:id w:val="372503854"/>
                <w:lock w:val="sdtLocked"/>
                <w:placeholder>
                  <w:docPart w:val="0C7DF495E85346C79F5D4AD49ED0EF26"/>
                </w:placeholder>
                <w:showingPlcHdr/>
                <w:text/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707A344" w14:textId="7777777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autora práce.</w:t>
                    </w:r>
                  </w:p>
                </w:tc>
              </w:sdtContent>
            </w:sdt>
          </w:tr>
          <w:tr w:rsidR="0050078E" w:rsidRPr="00C66169" w14:paraId="661E9903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724CAEEF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Studijní program</w:t>
                </w:r>
              </w:p>
            </w:tc>
            <w:sdt>
              <w:sdtPr>
                <w:rPr>
                  <w:b/>
                  <w:lang w:val="cs-CZ"/>
                </w:rPr>
                <w:tag w:val="studyProgramme"/>
                <w:id w:val="-513993558"/>
                <w:lock w:val="sdtLocked"/>
                <w:placeholder>
                  <w:docPart w:val="58579DA7C3A84F2088B9456448199E9E"/>
                </w:placeholder>
                <w:showingPlcHdr/>
                <w:dropDownList>
                  <w:listItem w:value="Zvolte položku"/>
                  <w:listItem w:displayText="Ochrana obyvatelstva" w:value="Ochrana obyvatelstva"/>
                  <w:listItem w:displayText="Aplikovaná logistika" w:value="Aplikovaná logistika"/>
                  <w:listItem w:displayText="Management rizik" w:value="Management rizik"/>
                  <w:listItem w:displayText="Procesní inženýrství" w:value="Procesní inženýrství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02DFFDF7" w14:textId="4D15E20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studijní program.</w:t>
                    </w:r>
                  </w:p>
                </w:tc>
              </w:sdtContent>
            </w:sdt>
          </w:tr>
          <w:tr w:rsidR="0050078E" w:rsidRPr="00C66169" w14:paraId="10732978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EE0EF58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Forma studia</w:t>
                </w:r>
              </w:p>
            </w:tc>
            <w:sdt>
              <w:sdtPr>
                <w:rPr>
                  <w:b/>
                  <w:lang w:val="cs-CZ"/>
                </w:rPr>
                <w:tag w:val="studyForm"/>
                <w:id w:val="-1635719653"/>
                <w:lock w:val="sdtLocked"/>
                <w:placeholder>
                  <w:docPart w:val="30D76835123C4DF3A72A4B70125AA65E"/>
                </w:placeholder>
                <w:showingPlcHdr/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64AD8FC" w14:textId="77777777" w:rsidR="0050078E" w:rsidRPr="00C66169" w:rsidRDefault="005A7E1C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formu studia.</w:t>
                    </w:r>
                  </w:p>
                </w:tc>
              </w:sdtContent>
            </w:sdt>
          </w:tr>
          <w:tr w:rsidR="0050078E" w:rsidRPr="00C66169" w14:paraId="499EF4E0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2D0AA5F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Akademický rok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acYear"/>
                  <w:id w:val="-779564745"/>
                  <w:lock w:val="sdtLocked"/>
                  <w:placeholder>
                    <w:docPart w:val="32FD9E92F48B4777B09499E3A3D9323E"/>
                  </w:placeholder>
                  <w:showingPlcHdr/>
                  <w:text/>
                </w:sdtPr>
                <w:sdtEndPr/>
                <w:sdtContent>
                  <w:p w14:paraId="0C8E494E" w14:textId="2B7F6D67" w:rsidR="0050078E" w:rsidRPr="00C66169" w:rsidRDefault="00D056F7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akademický rok (př.: 2020/2021).</w:t>
                    </w:r>
                  </w:p>
                </w:sdtContent>
              </w:sdt>
            </w:tc>
          </w:tr>
          <w:tr w:rsidR="0050078E" w:rsidRPr="00C66169" w14:paraId="2298B876" w14:textId="77777777" w:rsidTr="009A3D59">
            <w:trPr>
              <w:trHeight w:val="319"/>
            </w:trPr>
            <w:tc>
              <w:tcPr>
                <w:tcW w:w="2160" w:type="dxa"/>
                <w:shd w:val="clear" w:color="auto" w:fill="F2F2F2"/>
                <w:vAlign w:val="center"/>
              </w:tcPr>
              <w:p w14:paraId="7225106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Téma práce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title"/>
                  <w:id w:val="-1208713291"/>
                  <w:lock w:val="sdtLocked"/>
                  <w:placeholder>
                    <w:docPart w:val="7C85F470B06642D79B108A046B161B2B"/>
                  </w:placeholder>
                  <w:showingPlcHdr/>
                  <w:text/>
                </w:sdtPr>
                <w:sdtEndPr/>
                <w:sdtContent>
                  <w:p w14:paraId="12F38096" w14:textId="77777777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téma práce.</w:t>
                    </w:r>
                  </w:p>
                </w:sdtContent>
              </w:sdt>
            </w:tc>
          </w:tr>
          <w:tr w:rsidR="0050078E" w:rsidRPr="00C66169" w14:paraId="1C363DD5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57E942A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posudku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evaluator"/>
                  <w:id w:val="-1917772129"/>
                  <w:lock w:val="sdtLocked"/>
                  <w:placeholder>
                    <w:docPart w:val="176005FE10164EB1A62F029F79372013"/>
                  </w:placeholder>
                  <w:showingPlcHdr/>
                  <w:text/>
                </w:sdtPr>
                <w:sdtEndPr/>
                <w:sdtContent>
                  <w:p w14:paraId="2AAF2549" w14:textId="47066495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sebe – autora tohoto posudku.</w:t>
                    </w:r>
                  </w:p>
                </w:sdtContent>
              </w:sdt>
            </w:tc>
          </w:tr>
        </w:tbl>
        <w:p w14:paraId="67EEE5D3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85" w:type="dxa"/>
              <w:right w:w="85" w:type="dxa"/>
            </w:tblCellMar>
            <w:tblLook w:val="0620" w:firstRow="1" w:lastRow="0" w:firstColumn="0" w:lastColumn="0" w:noHBand="1" w:noVBand="1"/>
          </w:tblPr>
          <w:tblGrid>
            <w:gridCol w:w="424"/>
            <w:gridCol w:w="5782"/>
            <w:gridCol w:w="970"/>
            <w:gridCol w:w="1840"/>
          </w:tblGrid>
          <w:tr w:rsidR="0050078E" w:rsidRPr="00C66169" w14:paraId="01D25955" w14:textId="77777777" w:rsidTr="009A3D59">
            <w:trPr>
              <w:trHeight w:val="315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52F3BA80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noWrap/>
                <w:vAlign w:val="center"/>
                <w:hideMark/>
              </w:tcPr>
              <w:p w14:paraId="6B469B16" w14:textId="77777777" w:rsidR="0050078E" w:rsidRPr="00C66169" w:rsidRDefault="0050078E" w:rsidP="0050078E">
                <w:pPr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Kritéria hodnocení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EB88BFD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Váha</w:t>
                </w:r>
              </w:p>
            </w:tc>
            <w:tc>
              <w:tcPr>
                <w:tcW w:w="1849" w:type="dxa"/>
                <w:shd w:val="clear" w:color="auto" w:fill="auto"/>
                <w:noWrap/>
                <w:vAlign w:val="center"/>
                <w:hideMark/>
              </w:tcPr>
              <w:p w14:paraId="58DF1916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Hodnocení</w:t>
                </w:r>
              </w:p>
            </w:tc>
          </w:tr>
          <w:tr w:rsidR="0050078E" w:rsidRPr="00C66169" w14:paraId="49429D71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7DB9BA69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1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1589D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 xml:space="preserve">Formulace cílů práce a použité metody 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5521635D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1"/>
                <w:id w:val="-1697071388"/>
                <w:lock w:val="sdtLocked"/>
                <w:placeholder>
                  <w:docPart w:val="0127705B9EEB40A39CB8B4671B0AB391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  <w:hideMark/>
                  </w:tcPr>
                  <w:p w14:paraId="7CEDC8F0" w14:textId="2B23A02E" w:rsidR="0050078E" w:rsidRPr="00C66169" w:rsidRDefault="00532B8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034D008A" w14:textId="77777777" w:rsidTr="009A3D59">
            <w:trPr>
              <w:trHeight w:val="39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1B9ED471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2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3748A51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teoretické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8F2BD2B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0,30</w:t>
                </w:r>
              </w:p>
            </w:tc>
            <w:sdt>
              <w:sdtPr>
                <w:rPr>
                  <w:lang w:val="cs-CZ"/>
                </w:rPr>
                <w:tag w:val="q2"/>
                <w:id w:val="-1891487222"/>
                <w:lock w:val="sdtLocked"/>
                <w:placeholder>
                  <w:docPart w:val="6B2EABCB553B47DBABF863185026E237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501BF3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D84DB6A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3C1A57A5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3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A1208C" w14:textId="63DE52E0" w:rsidR="0050078E" w:rsidRPr="00C66169" w:rsidRDefault="00D056F7" w:rsidP="0050078E">
                <w:pPr>
                  <w:rPr>
                    <w:lang w:val="cs-CZ"/>
                  </w:rPr>
                </w:pPr>
                <w:r w:rsidRPr="00D056F7">
                  <w:rPr>
                    <w:lang w:val="cs-CZ"/>
                  </w:rPr>
                  <w:t>Úroveň analyticko-empirické a návrhové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156A6FE8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0,20</w:t>
                </w:r>
              </w:p>
            </w:tc>
            <w:sdt>
              <w:sdtPr>
                <w:rPr>
                  <w:lang w:val="cs-CZ"/>
                </w:rPr>
                <w:tag w:val="q3"/>
                <w:id w:val="488917316"/>
                <w:lock w:val="sdtLocked"/>
                <w:placeholder>
                  <w:docPart w:val="60489FBBA891476A9A0596DDC0604A6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2F53D0FA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643CD83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2CE24E1F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4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00DBC23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Výstavba textu a jeho logická provázanost, kvalitativní a</w:t>
                </w:r>
                <w:r w:rsidR="002545BF" w:rsidRPr="00C66169">
                  <w:rPr>
                    <w:lang w:val="cs-CZ"/>
                  </w:rPr>
                  <w:t> </w:t>
                </w:r>
                <w:r w:rsidRPr="00C66169">
                  <w:rPr>
                    <w:lang w:val="cs-CZ"/>
                  </w:rPr>
                  <w:t>kvantitativní parametry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9B6B8B6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0,13</w:t>
                </w:r>
              </w:p>
            </w:tc>
            <w:sdt>
              <w:sdtPr>
                <w:rPr>
                  <w:lang w:val="cs-CZ"/>
                </w:rPr>
                <w:tag w:val="q4"/>
                <w:id w:val="-771323967"/>
                <w:lock w:val="sdtLocked"/>
                <w:placeholder>
                  <w:docPart w:val="BC17889400D84C99BF9901C500D88DCB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1D8D3D8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1AB2372E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622FFA0C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5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659887EE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Splnění cílů práce a relevance závěrů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27A3B30B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0,15</w:t>
                </w:r>
              </w:p>
            </w:tc>
            <w:sdt>
              <w:sdtPr>
                <w:rPr>
                  <w:lang w:val="cs-CZ"/>
                </w:rPr>
                <w:tag w:val="q5"/>
                <w:id w:val="311378594"/>
                <w:lock w:val="sdtLocked"/>
                <w:placeholder>
                  <w:docPart w:val="C0D7EF986F33450E8E7CCE28C17334D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E1870F5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6B4BC5E9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1FBA0D3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6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D55929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Jazyková úroveň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06E4D5AA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0,05</w:t>
                </w:r>
              </w:p>
            </w:tc>
            <w:sdt>
              <w:sdtPr>
                <w:rPr>
                  <w:lang w:val="cs-CZ"/>
                </w:rPr>
                <w:tag w:val="q6"/>
                <w:id w:val="-1428336068"/>
                <w:lock w:val="sdtLocked"/>
                <w:placeholder>
                  <w:docPart w:val="5C10998A928046E1828A872148173BA3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E5A085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290E21FF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54F4734E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7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40F8545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Formální náležitosti práce (včetně citací a užití šablony)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11C7B797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0,07</w:t>
                </w:r>
              </w:p>
            </w:tc>
            <w:sdt>
              <w:sdtPr>
                <w:rPr>
                  <w:lang w:val="cs-CZ"/>
                </w:rPr>
                <w:tag w:val="q7"/>
                <w:id w:val="1279764245"/>
                <w:lock w:val="sdtLocked"/>
                <w:placeholder>
                  <w:docPart w:val="A824D3057B3847BE84212C057738B30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35DAE19D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79967D61" w14:textId="77777777" w:rsidTr="009A3D59">
            <w:trPr>
              <w:trHeight w:val="330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1E3B04F0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921BC" w14:textId="77777777" w:rsidR="0050078E" w:rsidRPr="00C66169" w:rsidRDefault="0050078E" w:rsidP="0050078E">
                <w:pPr>
                  <w:rPr>
                    <w:b/>
                    <w:bCs/>
                    <w:lang w:val="cs-CZ"/>
                  </w:rPr>
                </w:pPr>
                <w:r w:rsidRPr="00C66169">
                  <w:rPr>
                    <w:b/>
                    <w:bCs/>
                    <w:lang w:val="cs-CZ"/>
                  </w:rPr>
                  <w:t>Návrh hodnocení dle váženého průměru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FD00C20" w14:textId="77777777" w:rsidR="0050078E" w:rsidRPr="00C66169" w:rsidRDefault="00257586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fldChar w:fldCharType="begin"/>
                </w:r>
                <w:r w:rsidRPr="00C66169">
                  <w:rPr>
                    <w:lang w:val="cs-CZ"/>
                  </w:rPr>
                  <w:instrText xml:space="preserve"> =SUM(ABOVE) \# "0,00" </w:instrText>
                </w:r>
                <w:r w:rsidRPr="00C66169">
                  <w:rPr>
                    <w:lang w:val="cs-CZ"/>
                  </w:rPr>
                  <w:fldChar w:fldCharType="separate"/>
                </w:r>
                <w:r w:rsidRPr="00C66169">
                  <w:rPr>
                    <w:lang w:val="cs-CZ"/>
                  </w:rPr>
                  <w:t>1,00</w:t>
                </w:r>
                <w:r w:rsidRPr="00C66169">
                  <w:rPr>
                    <w:lang w:val="cs-CZ"/>
                  </w:rPr>
                  <w:fldChar w:fldCharType="end"/>
                </w:r>
              </w:p>
            </w:tc>
            <w:sdt>
              <w:sdtPr>
                <w:rPr>
                  <w:b/>
                  <w:lang w:val="cs-CZ"/>
                </w:rPr>
                <w:tag w:val="qResult"/>
                <w:id w:val="-1697997386"/>
                <w:lock w:val="sdtLocked"/>
                <w:placeholder>
                  <w:docPart w:val="8BEFB5F06624448E8E4806EF10844C33"/>
                </w:placeholder>
                <w:text/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6B6E17DE" w14:textId="6A4D27E5" w:rsidR="0050078E" w:rsidRPr="00C66169" w:rsidRDefault="00532B86" w:rsidP="002545BF">
                    <w:pPr>
                      <w:jc w:val="center"/>
                      <w:rPr>
                        <w:b/>
                        <w:lang w:val="cs-CZ"/>
                      </w:rPr>
                    </w:pPr>
                    <w:r>
                      <w:rPr>
                        <w:b/>
                        <w:lang w:val="cs-CZ"/>
                      </w:rPr>
                      <w:t>-</w:t>
                    </w:r>
                  </w:p>
                </w:tc>
              </w:sdtContent>
            </w:sdt>
          </w:tr>
        </w:tbl>
        <w:p w14:paraId="1D54FB6F" w14:textId="77777777" w:rsidR="00C10568" w:rsidRPr="00C66169" w:rsidRDefault="00C10568" w:rsidP="00FF028E">
          <w:pPr>
            <w:rPr>
              <w:rFonts w:cs="Times New Roman"/>
              <w:szCs w:val="24"/>
              <w:lang w:val="cs-CZ"/>
            </w:rPr>
          </w:pPr>
        </w:p>
        <w:p w14:paraId="603E9B47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  <w:bookmarkStart w:id="0" w:name="_GoBack"/>
          <w:bookmarkEnd w:id="0"/>
        </w:p>
        <w:sdt>
          <w:sdtPr>
            <w:rPr>
              <w:rFonts w:cs="Times New Roman"/>
              <w:szCs w:val="24"/>
              <w:lang w:val="cs-CZ"/>
            </w:rPr>
            <w:tag w:val="comment"/>
            <w:id w:val="1620576207"/>
            <w:lock w:val="sdtLocked"/>
            <w:placeholder>
              <w:docPart w:val="81DE4CD1722142A88D31DE699EABAF02"/>
            </w:placeholder>
            <w:showingPlcHdr/>
          </w:sdtPr>
          <w:sdtEndPr>
            <w:rPr>
              <w:rFonts w:cstheme="minorBidi"/>
              <w:szCs w:val="22"/>
            </w:rPr>
          </w:sdtEndPr>
          <w:sdtContent>
            <w:p w14:paraId="5CD7D758" w14:textId="33051AD3" w:rsidR="004B2D21" w:rsidRPr="0035687A" w:rsidRDefault="00DB7B5C" w:rsidP="00DB7B5C">
              <w:pPr>
                <w:jc w:val="both"/>
                <w:rPr>
                  <w:rFonts w:cs="Times New Roman"/>
                  <w:szCs w:val="24"/>
                  <w:lang w:val="cs-CZ"/>
                </w:rPr>
              </w:pPr>
              <w:r w:rsidRPr="00C66169">
                <w:rPr>
                  <w:rStyle w:val="PlaceholderText"/>
                  <w:lang w:val="cs-CZ"/>
                </w:rPr>
                <w:t>Vložte komentář hodnocené kvalifikační práce.</w:t>
              </w:r>
            </w:p>
          </w:sdtContent>
        </w:sdt>
        <w:p w14:paraId="081D09A5" w14:textId="5D07C0BA" w:rsidR="007A4A7E" w:rsidRDefault="007A4A7E" w:rsidP="00D475B5">
          <w:pPr>
            <w:rPr>
              <w:rFonts w:cs="Times New Roman"/>
              <w:color w:val="FF0000"/>
              <w:szCs w:val="24"/>
              <w:lang w:val="cs-CZ"/>
            </w:rPr>
          </w:pPr>
        </w:p>
        <w:p w14:paraId="0D798BD8" w14:textId="77777777" w:rsidR="007A4A7E" w:rsidRDefault="007A4A7E" w:rsidP="00D475B5">
          <w:pPr>
            <w:rPr>
              <w:rFonts w:cs="Times New Roman"/>
              <w:color w:val="FF0000"/>
              <w:szCs w:val="24"/>
              <w:lang w:val="cs-CZ"/>
            </w:rPr>
          </w:pPr>
        </w:p>
        <w:p w14:paraId="0E9DFF32" w14:textId="5E53E3EC" w:rsidR="00DB7B5C" w:rsidRDefault="00DB7B5C" w:rsidP="00D475B5">
          <w:pPr>
            <w:rPr>
              <w:rFonts w:cs="Times New Roman"/>
              <w:color w:val="FF0000"/>
              <w:szCs w:val="24"/>
              <w:lang w:val="cs-CZ"/>
            </w:rPr>
          </w:pPr>
          <w:r>
            <w:rPr>
              <w:rFonts w:cs="Times New Roman"/>
              <w:b/>
              <w:szCs w:val="24"/>
              <w:lang w:val="cs-CZ"/>
            </w:rPr>
            <w:t>Otázky k obhajobě:</w:t>
          </w:r>
        </w:p>
        <w:sdt>
          <w:sdtPr>
            <w:rPr>
              <w:rFonts w:cs="Times New Roman"/>
              <w:szCs w:val="24"/>
              <w:lang w:val="cs-CZ"/>
            </w:rPr>
            <w:tag w:val="questions"/>
            <w:id w:val="1378204782"/>
            <w:lock w:val="sdtLocked"/>
            <w:placeholder>
              <w:docPart w:val="ECF049A54BE84B319AAC5D985E71E851"/>
            </w:placeholder>
          </w:sdtPr>
          <w:sdtEndPr>
            <w:rPr>
              <w:rFonts w:cstheme="minorBidi"/>
              <w:szCs w:val="22"/>
            </w:rPr>
          </w:sdtEndPr>
          <w:sdtContent>
            <w:p w14:paraId="3312B0DA" w14:textId="229A71B6" w:rsidR="00DB7B5C" w:rsidRDefault="00DB7B5C" w:rsidP="00DB7B5C">
              <w:pPr>
                <w:pStyle w:val="ListParagraph"/>
                <w:numPr>
                  <w:ilvl w:val="0"/>
                  <w:numId w:val="5"/>
                </w:numPr>
                <w:jc w:val="both"/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Znění první otázky.</w:t>
              </w:r>
            </w:p>
            <w:p w14:paraId="1A0919B4" w14:textId="2E56BF23" w:rsidR="00DB7B5C" w:rsidRDefault="00DB7B5C" w:rsidP="00DB7B5C">
              <w:pPr>
                <w:pStyle w:val="ListParagraph"/>
                <w:numPr>
                  <w:ilvl w:val="0"/>
                  <w:numId w:val="5"/>
                </w:numPr>
                <w:jc w:val="both"/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Znění druhé otázky.</w:t>
              </w:r>
            </w:p>
            <w:p w14:paraId="10472BD9" w14:textId="37AF36CA" w:rsidR="00DB7B5C" w:rsidRPr="00DB7B5C" w:rsidRDefault="009D2697" w:rsidP="00DB7B5C">
              <w:pPr>
                <w:pStyle w:val="ListParagraph"/>
                <w:numPr>
                  <w:ilvl w:val="0"/>
                  <w:numId w:val="5"/>
                </w:numPr>
                <w:jc w:val="both"/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…</w:t>
              </w:r>
            </w:p>
          </w:sdtContent>
        </w:sdt>
        <w:p w14:paraId="61C6F789" w14:textId="77777777" w:rsidR="00DB7B5C" w:rsidRPr="00C66169" w:rsidRDefault="00DB7B5C" w:rsidP="00964D31">
          <w:pPr>
            <w:rPr>
              <w:rFonts w:cs="Times New Roman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D475B5" w14:paraId="76E0EF31" w14:textId="77777777" w:rsidTr="00D475B5">
            <w:trPr>
              <w:cantSplit/>
            </w:trPr>
            <w:tc>
              <w:tcPr>
                <w:tcW w:w="9016" w:type="dxa"/>
              </w:tcPr>
              <w:p w14:paraId="2A31640C" w14:textId="77777777" w:rsidR="00D475B5" w:rsidRPr="00C66169" w:rsidRDefault="00D475B5" w:rsidP="00D475B5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43D7DCFA" w14:textId="77777777" w:rsidR="00D475B5" w:rsidRPr="00C66169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 xml:space="preserve">V Uherském Hradišti dne </w:t>
                </w:r>
                <w:sdt>
                  <w:sdtPr>
                    <w:rPr>
                      <w:rFonts w:cs="Times New Roman"/>
                      <w:b/>
                      <w:szCs w:val="24"/>
                      <w:lang w:val="cs-CZ"/>
                    </w:rPr>
                    <w:tag w:val="date"/>
                    <w:id w:val="1902711502"/>
                    <w:lock w:val="sdtLocked"/>
                    <w:placeholder>
                      <w:docPart w:val="54D63FD817544B36B258D5DE00E220E9"/>
                    </w:placeholder>
                    <w:showingPlcHdr/>
                    <w:date>
                      <w:dateFormat w:val="dd.MM.yyyy"/>
                      <w:lid w:val="cs-CZ"/>
                      <w:storeMappedDataAs w:val="text"/>
                      <w:calendar w:val="gregorian"/>
                    </w:date>
                  </w:sdtPr>
                  <w:sdtEndPr/>
                  <w:sdtContent>
                    <w:r w:rsidRPr="00C66169">
                      <w:rPr>
                        <w:rStyle w:val="PlaceholderText"/>
                        <w:lang w:val="cs-CZ"/>
                      </w:rPr>
                      <w:t>Zvolte datum.</w:t>
                    </w:r>
                  </w:sdtContent>
                </w:sdt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</w: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  <w:t>Podpis:</w:t>
                </w:r>
              </w:p>
              <w:p w14:paraId="4B453AA3" w14:textId="77777777" w:rsidR="00D475B5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39E7548F" w14:textId="77777777" w:rsidR="00541F7D" w:rsidRPr="00C66169" w:rsidRDefault="00541F7D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7AA3C784" w14:textId="3EAA4501" w:rsidR="00D475B5" w:rsidRPr="009A0050" w:rsidRDefault="00D475B5" w:rsidP="009A3D59">
                <w:pPr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</w:pP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Hodnocení odpovídá </w:t>
                </w:r>
                <w:r w:rsidR="00D056F7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následující </w:t>
                </w: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>stupnici:</w:t>
                </w:r>
              </w:p>
              <w:tbl>
                <w:tblPr>
                  <w:tblStyle w:val="TableGrid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1"/>
                  <w:gridCol w:w="1501"/>
                  <w:gridCol w:w="1501"/>
                  <w:gridCol w:w="1501"/>
                  <w:gridCol w:w="1501"/>
                  <w:gridCol w:w="1501"/>
                </w:tblGrid>
                <w:tr w:rsidR="00DC5EB6" w:rsidRPr="009A0050" w14:paraId="501924D6" w14:textId="77777777" w:rsidTr="009A3D59">
                  <w:tc>
                    <w:tcPr>
                      <w:tcW w:w="1501" w:type="dxa"/>
                    </w:tcPr>
                    <w:p w14:paraId="7829FD6C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A = 1,00-1,24</w:t>
                      </w:r>
                    </w:p>
                  </w:tc>
                  <w:tc>
                    <w:tcPr>
                      <w:tcW w:w="1501" w:type="dxa"/>
                    </w:tcPr>
                    <w:p w14:paraId="7DEC1CC7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B = 1,25-1,50</w:t>
                      </w:r>
                    </w:p>
                  </w:tc>
                  <w:tc>
                    <w:tcPr>
                      <w:tcW w:w="1501" w:type="dxa"/>
                    </w:tcPr>
                    <w:p w14:paraId="66190AEE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C = 1,51-2,00</w:t>
                      </w:r>
                    </w:p>
                  </w:tc>
                  <w:tc>
                    <w:tcPr>
                      <w:tcW w:w="1501" w:type="dxa"/>
                    </w:tcPr>
                    <w:p w14:paraId="69C54A6A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D = 2,01-2,50</w:t>
                      </w:r>
                    </w:p>
                  </w:tc>
                  <w:tc>
                    <w:tcPr>
                      <w:tcW w:w="1501" w:type="dxa"/>
                    </w:tcPr>
                    <w:p w14:paraId="50C4AB4F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E = 2,51-3,00</w:t>
                      </w:r>
                    </w:p>
                  </w:tc>
                  <w:tc>
                    <w:tcPr>
                      <w:tcW w:w="1501" w:type="dxa"/>
                    </w:tcPr>
                    <w:p w14:paraId="23ECD7A2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F = 3,01-…</w:t>
                      </w:r>
                    </w:p>
                  </w:tc>
                </w:tr>
              </w:tbl>
              <w:p w14:paraId="6FA70E6A" w14:textId="77777777" w:rsidR="00D475B5" w:rsidRDefault="00D475B5" w:rsidP="00257586">
                <w:pPr>
                  <w:rPr>
                    <w:rFonts w:cs="Times New Roman"/>
                    <w:szCs w:val="24"/>
                    <w:lang w:val="cs-CZ"/>
                  </w:rPr>
                </w:pPr>
              </w:p>
            </w:tc>
          </w:tr>
        </w:tbl>
        <w:p w14:paraId="0D11C301" w14:textId="15227172" w:rsidR="009D2697" w:rsidRDefault="009D2697" w:rsidP="00257586">
          <w:pPr>
            <w:rPr>
              <w:rFonts w:cs="Times New Roman"/>
              <w:sz w:val="8"/>
              <w:szCs w:val="8"/>
              <w:lang w:val="cs-CZ"/>
            </w:rPr>
          </w:pPr>
        </w:p>
        <w:p w14:paraId="2E452037" w14:textId="038E23F3" w:rsidR="00D475B5" w:rsidRPr="009D2697" w:rsidRDefault="00D056F7" w:rsidP="00257586">
          <w:pPr>
            <w:rPr>
              <w:rFonts w:cs="Times New Roman"/>
              <w:color w:val="FFFFFF" w:themeColor="background1"/>
              <w:sz w:val="8"/>
              <w:szCs w:val="8"/>
              <w:lang w:val="cs-CZ"/>
            </w:rPr>
          </w:pPr>
        </w:p>
      </w:sdtContent>
    </w:sdt>
    <w:sectPr w:rsidR="00D475B5" w:rsidRPr="009D2697" w:rsidSect="00BC1E68">
      <w:headerReference w:type="default" r:id="rId8"/>
      <w:footerReference w:type="default" r:id="rId9"/>
      <w:pgSz w:w="11906" w:h="16838" w:code="9"/>
      <w:pgMar w:top="1440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566AD" w14:textId="77777777" w:rsidR="006B55A1" w:rsidRDefault="006B55A1" w:rsidP="00010CA9">
      <w:pPr>
        <w:spacing w:line="240" w:lineRule="auto"/>
      </w:pPr>
      <w:r>
        <w:separator/>
      </w:r>
    </w:p>
  </w:endnote>
  <w:endnote w:type="continuationSeparator" w:id="0">
    <w:p w14:paraId="7CAC1EE7" w14:textId="77777777" w:rsidR="006B55A1" w:rsidRDefault="006B55A1" w:rsidP="00010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lang w:val="cs-CZ"/>
      </w:rPr>
      <w:id w:val="-546684782"/>
      <w:lock w:val="contentLocked"/>
      <w:placeholder>
        <w:docPart w:val="DefaultPlaceholder_-1854013440"/>
      </w:placeholder>
      <w:group/>
    </w:sdtPr>
    <w:sdtEndPr/>
    <w:sdtContent>
      <w:sdt>
        <w:sdtPr>
          <w:rPr>
            <w:sz w:val="20"/>
            <w:szCs w:val="20"/>
            <w:lang w:val="cs-CZ"/>
          </w:rPr>
          <w:id w:val="587046257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sz w:val="20"/>
                <w:szCs w:val="20"/>
                <w:lang w:val="cs-CZ"/>
              </w:rPr>
              <w:id w:val="-1769616900"/>
              <w:docPartObj>
                <w:docPartGallery w:val="Page Numbers (Top of Page)"/>
                <w:docPartUnique/>
              </w:docPartObj>
            </w:sdtPr>
            <w:sdtEndPr/>
            <w:sdtContent>
              <w:p w14:paraId="0A299A85" w14:textId="57FA6A21" w:rsidR="00CF64E0" w:rsidRPr="009A0050" w:rsidRDefault="00CF64E0" w:rsidP="008F0B58">
                <w:pPr>
                  <w:tabs>
                    <w:tab w:val="left" w:pos="8647"/>
                  </w:tabs>
                  <w:rPr>
                    <w:sz w:val="20"/>
                    <w:szCs w:val="20"/>
                    <w:lang w:val="cs-CZ"/>
                  </w:rPr>
                </w:pP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t>Verze formuláře: 2021-0</w:t>
                </w:r>
                <w:r w:rsidR="00D056F7" w:rsidRPr="00D056F7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t>5-14</w:t>
                </w:r>
                <w:r w:rsidRPr="009A0050">
                  <w:rPr>
                    <w:sz w:val="20"/>
                    <w:szCs w:val="20"/>
                    <w:lang w:val="cs-CZ"/>
                  </w:rPr>
                  <w:tab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begin"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instrText xml:space="preserve"> PAGE </w:instrText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separate"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t>2</w:t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end"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t>/</w:t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begin"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instrText xml:space="preserve"> NUMPAGES  </w:instrText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separate"/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t>2</w:t>
                </w:r>
                <w:r w:rsidRPr="009A0050">
                  <w:rPr>
                    <w:color w:val="A6A6A6" w:themeColor="background1" w:themeShade="A6"/>
                    <w:sz w:val="20"/>
                    <w:szCs w:val="20"/>
                    <w:lang w:val="cs-CZ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86575" w14:textId="77777777" w:rsidR="006B55A1" w:rsidRDefault="006B55A1" w:rsidP="00010CA9">
      <w:pPr>
        <w:spacing w:line="240" w:lineRule="auto"/>
      </w:pPr>
      <w:r>
        <w:separator/>
      </w:r>
    </w:p>
  </w:footnote>
  <w:footnote w:type="continuationSeparator" w:id="0">
    <w:p w14:paraId="790D61EA" w14:textId="77777777" w:rsidR="006B55A1" w:rsidRDefault="006B55A1" w:rsidP="00010C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8902701"/>
      <w:lock w:val="contentLocked"/>
      <w:placeholder>
        <w:docPart w:val="DefaultPlaceholder_-1854013440"/>
      </w:placeholder>
      <w:group/>
    </w:sdtPr>
    <w:sdtEndPr/>
    <w:sdtContent>
      <w:p w14:paraId="486E52F1" w14:textId="77777777" w:rsidR="00CF64E0" w:rsidRDefault="00CF64E0" w:rsidP="00D475B5">
        <w:pPr>
          <w:pStyle w:val="Header"/>
        </w:pPr>
        <w:r>
          <w:rPr>
            <w:noProof/>
          </w:rPr>
          <w:drawing>
            <wp:inline distT="0" distB="0" distL="0" distR="0" wp14:anchorId="024A55CC" wp14:editId="78CA1520">
              <wp:extent cx="2261073" cy="362138"/>
              <wp:effectExtent l="0" t="0" r="635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15254" cy="4028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4B70D612" w14:textId="77777777" w:rsidR="00CF64E0" w:rsidRDefault="00CF64E0" w:rsidP="00D475B5">
        <w:pPr>
          <w:pStyle w:val="Header"/>
          <w:pBdr>
            <w:bottom w:val="single" w:sz="4" w:space="1" w:color="auto"/>
          </w:pBdr>
        </w:pPr>
      </w:p>
      <w:p w14:paraId="42D1474E" w14:textId="77777777" w:rsidR="00CF64E0" w:rsidRDefault="006B55A1" w:rsidP="00D475B5">
        <w:pPr>
          <w:pStyle w:val="Head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F6B92"/>
    <w:multiLevelType w:val="hybridMultilevel"/>
    <w:tmpl w:val="1EA29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0077C"/>
    <w:multiLevelType w:val="hybridMultilevel"/>
    <w:tmpl w:val="82403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77777F"/>
    <w:multiLevelType w:val="hybridMultilevel"/>
    <w:tmpl w:val="3D6E2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DD3926"/>
    <w:multiLevelType w:val="hybridMultilevel"/>
    <w:tmpl w:val="6B8E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72B0B"/>
    <w:multiLevelType w:val="hybridMultilevel"/>
    <w:tmpl w:val="F724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A9"/>
    <w:rsid w:val="00002661"/>
    <w:rsid w:val="00005E58"/>
    <w:rsid w:val="00010CA9"/>
    <w:rsid w:val="000153B4"/>
    <w:rsid w:val="000400D7"/>
    <w:rsid w:val="000452F9"/>
    <w:rsid w:val="00045B86"/>
    <w:rsid w:val="00056705"/>
    <w:rsid w:val="00057742"/>
    <w:rsid w:val="00072CAD"/>
    <w:rsid w:val="00074602"/>
    <w:rsid w:val="000812D6"/>
    <w:rsid w:val="000936F0"/>
    <w:rsid w:val="000A22D4"/>
    <w:rsid w:val="000A796E"/>
    <w:rsid w:val="000B6560"/>
    <w:rsid w:val="000C5DFE"/>
    <w:rsid w:val="000C6BCA"/>
    <w:rsid w:val="000D02DA"/>
    <w:rsid w:val="000E73A1"/>
    <w:rsid w:val="000F029A"/>
    <w:rsid w:val="00111B7B"/>
    <w:rsid w:val="0011363A"/>
    <w:rsid w:val="001360F1"/>
    <w:rsid w:val="00152792"/>
    <w:rsid w:val="00153CF8"/>
    <w:rsid w:val="001679E9"/>
    <w:rsid w:val="00186694"/>
    <w:rsid w:val="00191CA6"/>
    <w:rsid w:val="001A2764"/>
    <w:rsid w:val="001A3B1C"/>
    <w:rsid w:val="001C68A2"/>
    <w:rsid w:val="001D27CA"/>
    <w:rsid w:val="001E71BE"/>
    <w:rsid w:val="001E7FD2"/>
    <w:rsid w:val="001F1008"/>
    <w:rsid w:val="00200005"/>
    <w:rsid w:val="00213770"/>
    <w:rsid w:val="00223A33"/>
    <w:rsid w:val="00223CE8"/>
    <w:rsid w:val="0024041B"/>
    <w:rsid w:val="00241EF6"/>
    <w:rsid w:val="002545BF"/>
    <w:rsid w:val="00257586"/>
    <w:rsid w:val="00260C0B"/>
    <w:rsid w:val="00263F22"/>
    <w:rsid w:val="00272387"/>
    <w:rsid w:val="00275F5F"/>
    <w:rsid w:val="00282585"/>
    <w:rsid w:val="00284754"/>
    <w:rsid w:val="00291EBB"/>
    <w:rsid w:val="00294951"/>
    <w:rsid w:val="002A5080"/>
    <w:rsid w:val="002B1AFD"/>
    <w:rsid w:val="002C7FF0"/>
    <w:rsid w:val="002E6181"/>
    <w:rsid w:val="002F182D"/>
    <w:rsid w:val="002F4D2E"/>
    <w:rsid w:val="00322E7D"/>
    <w:rsid w:val="003233FF"/>
    <w:rsid w:val="0032797B"/>
    <w:rsid w:val="00330E1B"/>
    <w:rsid w:val="003372B2"/>
    <w:rsid w:val="0035687A"/>
    <w:rsid w:val="00364D1A"/>
    <w:rsid w:val="00374CF7"/>
    <w:rsid w:val="00380E42"/>
    <w:rsid w:val="00387062"/>
    <w:rsid w:val="003915F8"/>
    <w:rsid w:val="003A07D9"/>
    <w:rsid w:val="003B0AF1"/>
    <w:rsid w:val="003E4F97"/>
    <w:rsid w:val="003F478E"/>
    <w:rsid w:val="00404FEA"/>
    <w:rsid w:val="00427A59"/>
    <w:rsid w:val="00443923"/>
    <w:rsid w:val="004446D9"/>
    <w:rsid w:val="00447684"/>
    <w:rsid w:val="0044773C"/>
    <w:rsid w:val="004654B9"/>
    <w:rsid w:val="0047255D"/>
    <w:rsid w:val="004863C4"/>
    <w:rsid w:val="00492782"/>
    <w:rsid w:val="00496722"/>
    <w:rsid w:val="00496B01"/>
    <w:rsid w:val="004B2D21"/>
    <w:rsid w:val="004C5DBD"/>
    <w:rsid w:val="004C5ED7"/>
    <w:rsid w:val="004D17AD"/>
    <w:rsid w:val="004D3E3B"/>
    <w:rsid w:val="004E7AB6"/>
    <w:rsid w:val="0050078E"/>
    <w:rsid w:val="00532B86"/>
    <w:rsid w:val="00541F7D"/>
    <w:rsid w:val="00544C72"/>
    <w:rsid w:val="00555ABD"/>
    <w:rsid w:val="00556BB8"/>
    <w:rsid w:val="00571C97"/>
    <w:rsid w:val="00573A1D"/>
    <w:rsid w:val="00576308"/>
    <w:rsid w:val="00581220"/>
    <w:rsid w:val="00596001"/>
    <w:rsid w:val="005978FC"/>
    <w:rsid w:val="005A5FF9"/>
    <w:rsid w:val="005A7E1C"/>
    <w:rsid w:val="005B3EA1"/>
    <w:rsid w:val="005C31B0"/>
    <w:rsid w:val="005C526B"/>
    <w:rsid w:val="005D121A"/>
    <w:rsid w:val="005D21BB"/>
    <w:rsid w:val="005E642C"/>
    <w:rsid w:val="00601502"/>
    <w:rsid w:val="006039F5"/>
    <w:rsid w:val="0061503B"/>
    <w:rsid w:val="00622A07"/>
    <w:rsid w:val="00646CEB"/>
    <w:rsid w:val="006518E1"/>
    <w:rsid w:val="00652C5F"/>
    <w:rsid w:val="00670D51"/>
    <w:rsid w:val="00672B42"/>
    <w:rsid w:val="006742C5"/>
    <w:rsid w:val="0068039B"/>
    <w:rsid w:val="00684A97"/>
    <w:rsid w:val="006B2A56"/>
    <w:rsid w:val="006B55A1"/>
    <w:rsid w:val="006D0430"/>
    <w:rsid w:val="006D5471"/>
    <w:rsid w:val="006D5EEB"/>
    <w:rsid w:val="006D76F1"/>
    <w:rsid w:val="006E0235"/>
    <w:rsid w:val="006E03AB"/>
    <w:rsid w:val="006E2E49"/>
    <w:rsid w:val="007134C1"/>
    <w:rsid w:val="007155EC"/>
    <w:rsid w:val="00737AEA"/>
    <w:rsid w:val="007605D6"/>
    <w:rsid w:val="00774BB4"/>
    <w:rsid w:val="00780A17"/>
    <w:rsid w:val="00791F52"/>
    <w:rsid w:val="00793FEF"/>
    <w:rsid w:val="007A4A7E"/>
    <w:rsid w:val="007A5F25"/>
    <w:rsid w:val="007B149F"/>
    <w:rsid w:val="007D48A1"/>
    <w:rsid w:val="007E76F9"/>
    <w:rsid w:val="007F0CCE"/>
    <w:rsid w:val="007F2D24"/>
    <w:rsid w:val="0080223B"/>
    <w:rsid w:val="00820AF1"/>
    <w:rsid w:val="00837611"/>
    <w:rsid w:val="0084586E"/>
    <w:rsid w:val="008460ED"/>
    <w:rsid w:val="008505AC"/>
    <w:rsid w:val="00851C96"/>
    <w:rsid w:val="00860AFB"/>
    <w:rsid w:val="00867813"/>
    <w:rsid w:val="0087510E"/>
    <w:rsid w:val="0088038A"/>
    <w:rsid w:val="00885AC2"/>
    <w:rsid w:val="008C06C6"/>
    <w:rsid w:val="008C7D8A"/>
    <w:rsid w:val="008D1AF6"/>
    <w:rsid w:val="008F0B58"/>
    <w:rsid w:val="00926560"/>
    <w:rsid w:val="009315BF"/>
    <w:rsid w:val="0093436A"/>
    <w:rsid w:val="00943C2F"/>
    <w:rsid w:val="00946FAA"/>
    <w:rsid w:val="0095444E"/>
    <w:rsid w:val="00964D31"/>
    <w:rsid w:val="009670BD"/>
    <w:rsid w:val="00982914"/>
    <w:rsid w:val="00982BA5"/>
    <w:rsid w:val="009846E3"/>
    <w:rsid w:val="00984E7C"/>
    <w:rsid w:val="00987D86"/>
    <w:rsid w:val="009A0050"/>
    <w:rsid w:val="009A3D59"/>
    <w:rsid w:val="009A5646"/>
    <w:rsid w:val="009B080A"/>
    <w:rsid w:val="009C1006"/>
    <w:rsid w:val="009C1768"/>
    <w:rsid w:val="009D047E"/>
    <w:rsid w:val="009D2697"/>
    <w:rsid w:val="009D38B4"/>
    <w:rsid w:val="009F5719"/>
    <w:rsid w:val="009F7159"/>
    <w:rsid w:val="009F7C7E"/>
    <w:rsid w:val="00A00A9A"/>
    <w:rsid w:val="00A05B46"/>
    <w:rsid w:val="00A14395"/>
    <w:rsid w:val="00A162CD"/>
    <w:rsid w:val="00A316E1"/>
    <w:rsid w:val="00A3280B"/>
    <w:rsid w:val="00A34D2D"/>
    <w:rsid w:val="00A434A7"/>
    <w:rsid w:val="00A469C3"/>
    <w:rsid w:val="00A510A6"/>
    <w:rsid w:val="00A67099"/>
    <w:rsid w:val="00A80D2F"/>
    <w:rsid w:val="00A85353"/>
    <w:rsid w:val="00A91937"/>
    <w:rsid w:val="00A95221"/>
    <w:rsid w:val="00AB4211"/>
    <w:rsid w:val="00AB7B4E"/>
    <w:rsid w:val="00AC758B"/>
    <w:rsid w:val="00AD59F1"/>
    <w:rsid w:val="00AD7A90"/>
    <w:rsid w:val="00AE05DD"/>
    <w:rsid w:val="00AE2A3D"/>
    <w:rsid w:val="00AF296E"/>
    <w:rsid w:val="00AF32C4"/>
    <w:rsid w:val="00B01340"/>
    <w:rsid w:val="00B02F92"/>
    <w:rsid w:val="00B038D2"/>
    <w:rsid w:val="00B076C6"/>
    <w:rsid w:val="00B33AB1"/>
    <w:rsid w:val="00B37F43"/>
    <w:rsid w:val="00B45A0D"/>
    <w:rsid w:val="00B6207F"/>
    <w:rsid w:val="00B81BC6"/>
    <w:rsid w:val="00BA2F73"/>
    <w:rsid w:val="00BC0CDF"/>
    <w:rsid w:val="00BC1E68"/>
    <w:rsid w:val="00BD0DD0"/>
    <w:rsid w:val="00BD7A4D"/>
    <w:rsid w:val="00C03BE8"/>
    <w:rsid w:val="00C10568"/>
    <w:rsid w:val="00C1534D"/>
    <w:rsid w:val="00C20618"/>
    <w:rsid w:val="00C4029C"/>
    <w:rsid w:val="00C64F51"/>
    <w:rsid w:val="00C66169"/>
    <w:rsid w:val="00C7514E"/>
    <w:rsid w:val="00C77599"/>
    <w:rsid w:val="00C95BF1"/>
    <w:rsid w:val="00C97875"/>
    <w:rsid w:val="00CA50AF"/>
    <w:rsid w:val="00CA58AA"/>
    <w:rsid w:val="00CA7120"/>
    <w:rsid w:val="00CB4D51"/>
    <w:rsid w:val="00CD2049"/>
    <w:rsid w:val="00CD76FF"/>
    <w:rsid w:val="00CF1C8E"/>
    <w:rsid w:val="00CF64E0"/>
    <w:rsid w:val="00D010AC"/>
    <w:rsid w:val="00D056F7"/>
    <w:rsid w:val="00D10AED"/>
    <w:rsid w:val="00D126A1"/>
    <w:rsid w:val="00D14E38"/>
    <w:rsid w:val="00D3302B"/>
    <w:rsid w:val="00D33BD4"/>
    <w:rsid w:val="00D349B2"/>
    <w:rsid w:val="00D40225"/>
    <w:rsid w:val="00D42391"/>
    <w:rsid w:val="00D475B5"/>
    <w:rsid w:val="00D63856"/>
    <w:rsid w:val="00D647C3"/>
    <w:rsid w:val="00D64D2D"/>
    <w:rsid w:val="00D67A34"/>
    <w:rsid w:val="00D74C80"/>
    <w:rsid w:val="00DB7B5C"/>
    <w:rsid w:val="00DC3813"/>
    <w:rsid w:val="00DC3AEE"/>
    <w:rsid w:val="00DC5B1A"/>
    <w:rsid w:val="00DC5EB6"/>
    <w:rsid w:val="00DD0E63"/>
    <w:rsid w:val="00DD4E93"/>
    <w:rsid w:val="00DE4203"/>
    <w:rsid w:val="00E043A3"/>
    <w:rsid w:val="00E13377"/>
    <w:rsid w:val="00E2230E"/>
    <w:rsid w:val="00E231BA"/>
    <w:rsid w:val="00E26422"/>
    <w:rsid w:val="00E30256"/>
    <w:rsid w:val="00E33BF9"/>
    <w:rsid w:val="00E45B21"/>
    <w:rsid w:val="00E753F5"/>
    <w:rsid w:val="00E81078"/>
    <w:rsid w:val="00E87C3B"/>
    <w:rsid w:val="00E97445"/>
    <w:rsid w:val="00EA3672"/>
    <w:rsid w:val="00EB35B5"/>
    <w:rsid w:val="00EB6F08"/>
    <w:rsid w:val="00EC2EDF"/>
    <w:rsid w:val="00ED421C"/>
    <w:rsid w:val="00ED7649"/>
    <w:rsid w:val="00EE18D4"/>
    <w:rsid w:val="00EF3047"/>
    <w:rsid w:val="00F02643"/>
    <w:rsid w:val="00F04B43"/>
    <w:rsid w:val="00F13018"/>
    <w:rsid w:val="00F209E1"/>
    <w:rsid w:val="00F338E3"/>
    <w:rsid w:val="00F56A8A"/>
    <w:rsid w:val="00F579A6"/>
    <w:rsid w:val="00F70643"/>
    <w:rsid w:val="00F80056"/>
    <w:rsid w:val="00F81676"/>
    <w:rsid w:val="00F95019"/>
    <w:rsid w:val="00FC1906"/>
    <w:rsid w:val="00FD158D"/>
    <w:rsid w:val="00FD5551"/>
    <w:rsid w:val="00FE21A6"/>
    <w:rsid w:val="00FE579F"/>
    <w:rsid w:val="00FF028E"/>
    <w:rsid w:val="00FF29BA"/>
    <w:rsid w:val="00FF740C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D4D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7B5C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BE8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A9"/>
  </w:style>
  <w:style w:type="paragraph" w:styleId="Footer">
    <w:name w:val="footer"/>
    <w:basedOn w:val="Normal"/>
    <w:link w:val="Foot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A9"/>
  </w:style>
  <w:style w:type="table" w:styleId="TableGrid">
    <w:name w:val="Table Grid"/>
    <w:basedOn w:val="TableNormal"/>
    <w:uiPriority w:val="39"/>
    <w:rsid w:val="004D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7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3BE8"/>
    <w:rPr>
      <w:rFonts w:ascii="Times New Roman" w:eastAsiaTheme="majorEastAsia" w:hAnsi="Times New Roman" w:cstheme="majorBidi"/>
      <w:b/>
      <w:sz w:val="2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B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BE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64D31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579DA7C3A84F2088B9456448199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76B1-8A62-4C0E-BD1B-7F24EC3FCB4C}"/>
      </w:docPartPr>
      <w:docPartBody>
        <w:p w:rsidR="005C4D8C" w:rsidRDefault="00290614" w:rsidP="00290614">
          <w:pPr>
            <w:pStyle w:val="58579DA7C3A84F2088B9456448199E9E29"/>
          </w:pPr>
          <w:r w:rsidRPr="00C66169">
            <w:rPr>
              <w:rStyle w:val="PlaceholderText"/>
              <w:lang w:val="cs-CZ"/>
            </w:rPr>
            <w:t>Zvolte studijní program.</w:t>
          </w:r>
        </w:p>
      </w:docPartBody>
    </w:docPart>
    <w:docPart>
      <w:docPartPr>
        <w:name w:val="0127705B9EEB40A39CB8B4671B0AB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B6B18-FB41-46F7-8561-D889F6506021}"/>
      </w:docPartPr>
      <w:docPartBody>
        <w:p w:rsidR="005C4D8C" w:rsidRDefault="00290614" w:rsidP="00290614">
          <w:pPr>
            <w:pStyle w:val="0127705B9EEB40A39CB8B4671B0AB39111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B2EABCB553B47DBABF863185026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4283C-03F9-4264-B67E-07A4DD2FDC00}"/>
      </w:docPartPr>
      <w:docPartBody>
        <w:p w:rsidR="005C4D8C" w:rsidRDefault="00290614" w:rsidP="00290614">
          <w:pPr>
            <w:pStyle w:val="6B2EABCB553B47DBABF863185026E2379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0489FBBA891476A9A0596DDC0604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36867-4BC2-449B-84FA-12C7215F253C}"/>
      </w:docPartPr>
      <w:docPartBody>
        <w:p w:rsidR="005C4D8C" w:rsidRDefault="00290614" w:rsidP="00290614">
          <w:pPr>
            <w:pStyle w:val="60489FBBA891476A9A0596DDC0604A6C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BC17889400D84C99BF9901C500D8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6C43-C56D-4189-84D9-8E06313F49E0}"/>
      </w:docPartPr>
      <w:docPartBody>
        <w:p w:rsidR="005C4D8C" w:rsidRDefault="00290614" w:rsidP="00290614">
          <w:pPr>
            <w:pStyle w:val="BC17889400D84C99BF9901C500D88DCB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C0D7EF986F33450E8E7CCE28C1733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9C00-B667-4CB9-8DD5-FB804BF5548E}"/>
      </w:docPartPr>
      <w:docPartBody>
        <w:p w:rsidR="005C4D8C" w:rsidRDefault="00290614" w:rsidP="00290614">
          <w:pPr>
            <w:pStyle w:val="C0D7EF986F33450E8E7CCE28C17334D4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5C10998A928046E1828A872148173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DC639-EB2B-44C9-86C3-8C6C88546692}"/>
      </w:docPartPr>
      <w:docPartBody>
        <w:p w:rsidR="005C4D8C" w:rsidRDefault="00290614" w:rsidP="00290614">
          <w:pPr>
            <w:pStyle w:val="5C10998A928046E1828A872148173BA3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A824D3057B3847BE84212C057738B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4B413-A4B0-4823-B28E-DB42A3996DE3}"/>
      </w:docPartPr>
      <w:docPartBody>
        <w:p w:rsidR="005C4D8C" w:rsidRDefault="00290614" w:rsidP="00290614">
          <w:pPr>
            <w:pStyle w:val="A824D3057B3847BE84212C057738B304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32FD9E92F48B4777B09499E3A3D932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EEDAA-FC03-4BCE-BB78-3193446005A8}"/>
      </w:docPartPr>
      <w:docPartBody>
        <w:p w:rsidR="003E19E3" w:rsidRDefault="008B61BF" w:rsidP="008B61BF">
          <w:pPr>
            <w:pStyle w:val="32FD9E92F48B4777B09499E3A3D9323E16"/>
          </w:pPr>
          <w:r w:rsidRPr="00C66169">
            <w:rPr>
              <w:rStyle w:val="PlaceholderText"/>
              <w:lang w:val="cs-CZ"/>
            </w:rPr>
            <w:t>Uveďte akademický rok (př.: 2020/2021).</w:t>
          </w:r>
        </w:p>
      </w:docPartBody>
    </w:docPart>
    <w:docPart>
      <w:docPartPr>
        <w:name w:val="0C7DF495E85346C79F5D4AD49ED0E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F2CA77-5A68-4F4A-B330-5B8247261596}"/>
      </w:docPartPr>
      <w:docPartBody>
        <w:p w:rsidR="003E19E3" w:rsidRDefault="00290614" w:rsidP="00290614">
          <w:pPr>
            <w:pStyle w:val="0C7DF495E85346C79F5D4AD49ED0EF2618"/>
          </w:pPr>
          <w:r w:rsidRPr="00C66169">
            <w:rPr>
              <w:rStyle w:val="PlaceholderText"/>
              <w:lang w:val="cs-CZ"/>
            </w:rPr>
            <w:t>Uveďte autora práce.</w:t>
          </w:r>
        </w:p>
      </w:docPartBody>
    </w:docPart>
    <w:docPart>
      <w:docPartPr>
        <w:name w:val="7C85F470B06642D79B108A046B161B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24D0C8-5F83-4E6D-BB12-1FC6BBAA13D8}"/>
      </w:docPartPr>
      <w:docPartBody>
        <w:p w:rsidR="003E19E3" w:rsidRDefault="00290614" w:rsidP="00290614">
          <w:pPr>
            <w:pStyle w:val="7C85F470B06642D79B108A046B161B2B19"/>
          </w:pPr>
          <w:r w:rsidRPr="00C66169">
            <w:rPr>
              <w:rStyle w:val="PlaceholderText"/>
              <w:lang w:val="cs-CZ"/>
            </w:rPr>
            <w:t>Uveďte téma práce.</w:t>
          </w:r>
        </w:p>
      </w:docPartBody>
    </w:docPart>
    <w:docPart>
      <w:docPartPr>
        <w:name w:val="176005FE10164EB1A62F029F793720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51F13E-68C6-4824-B81D-342304524972}"/>
      </w:docPartPr>
      <w:docPartBody>
        <w:p w:rsidR="003E19E3" w:rsidRDefault="00290614" w:rsidP="00290614">
          <w:pPr>
            <w:pStyle w:val="176005FE10164EB1A62F029F7937201319"/>
          </w:pPr>
          <w:r w:rsidRPr="00C66169">
            <w:rPr>
              <w:rStyle w:val="PlaceholderText"/>
              <w:lang w:val="cs-CZ"/>
            </w:rPr>
            <w:t>Uveďte sebe – autora tohoto posudku.</w:t>
          </w:r>
        </w:p>
      </w:docPartBody>
    </w:docPart>
    <w:docPart>
      <w:docPartPr>
        <w:name w:val="30D76835123C4DF3A72A4B70125AA6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E74E63-1967-4141-9494-839A4CEB0D4C}"/>
      </w:docPartPr>
      <w:docPartBody>
        <w:p w:rsidR="003E19E3" w:rsidRDefault="00290614" w:rsidP="00290614">
          <w:pPr>
            <w:pStyle w:val="30D76835123C4DF3A72A4B70125AA65E12"/>
          </w:pPr>
          <w:r w:rsidRPr="00C66169">
            <w:rPr>
              <w:rStyle w:val="PlaceholderText"/>
              <w:lang w:val="cs-CZ"/>
            </w:rPr>
            <w:t>Zvolte formu studia.</w:t>
          </w:r>
        </w:p>
      </w:docPartBody>
    </w:docPart>
    <w:docPart>
      <w:docPartPr>
        <w:name w:val="81DE4CD1722142A88D31DE699EABA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EA48-B554-4954-96A1-88F3059C5848}"/>
      </w:docPartPr>
      <w:docPartBody>
        <w:p w:rsidR="00EC6E4A" w:rsidRDefault="00290614" w:rsidP="00290614">
          <w:pPr>
            <w:pStyle w:val="81DE4CD1722142A88D31DE699EABAF0210"/>
          </w:pPr>
          <w:r w:rsidRPr="00C66169">
            <w:rPr>
              <w:rStyle w:val="PlaceholderText"/>
              <w:lang w:val="cs-CZ"/>
            </w:rPr>
            <w:t>Vložte komentář hodnocené kvalifikační práce.</w:t>
          </w:r>
        </w:p>
      </w:docPartBody>
    </w:docPart>
    <w:docPart>
      <w:docPartPr>
        <w:name w:val="8BEFB5F06624448E8E4806EF10844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74CBC-080B-4CDD-A788-001ED8725ACA}"/>
      </w:docPartPr>
      <w:docPartBody>
        <w:p w:rsidR="005C267C" w:rsidRDefault="000F4C7F" w:rsidP="000F4C7F">
          <w:pPr>
            <w:pStyle w:val="8BEFB5F06624448E8E4806EF10844C33"/>
          </w:pPr>
          <w:r w:rsidRPr="00C66169">
            <w:rPr>
              <w:rStyle w:val="PlaceholderText"/>
              <w:lang w:val="cs-CZ"/>
            </w:rPr>
            <w:t>Automaticky vypočítaný výsledek.</w:t>
          </w:r>
        </w:p>
      </w:docPartBody>
    </w:docPart>
    <w:docPart>
      <w:docPartPr>
        <w:name w:val="54D63FD817544B36B258D5DE00E2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84EE5-AA00-43E5-B9E7-6EFD4FF39DFE}"/>
      </w:docPartPr>
      <w:docPartBody>
        <w:p w:rsidR="00557A71" w:rsidRDefault="00290614" w:rsidP="00290614">
          <w:pPr>
            <w:pStyle w:val="54D63FD817544B36B258D5DE00E220E98"/>
          </w:pPr>
          <w:r w:rsidRPr="00C66169">
            <w:rPr>
              <w:rStyle w:val="PlaceholderText"/>
              <w:lang w:val="cs-CZ"/>
            </w:rPr>
            <w:t>Zvolte datum.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1FED1-8F81-4434-8160-4A20462E69BC}"/>
      </w:docPartPr>
      <w:docPartBody>
        <w:p w:rsidR="00247974" w:rsidRDefault="00247974">
          <w:r w:rsidRPr="0098798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F049A54BE84B319AAC5D985E71E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0512D-2A20-42E4-AD80-C21AFA70DC2F}"/>
      </w:docPartPr>
      <w:docPartBody>
        <w:p w:rsidR="00290614" w:rsidRDefault="008B61BF" w:rsidP="008B61BF">
          <w:pPr>
            <w:pStyle w:val="ECF049A54BE84B319AAC5D985E71E8511"/>
          </w:pPr>
          <w:r w:rsidRPr="00C66169">
            <w:rPr>
              <w:rStyle w:val="PlaceholderText"/>
              <w:lang w:val="cs-CZ"/>
            </w:rPr>
            <w:t xml:space="preserve">Vložte </w:t>
          </w:r>
          <w:r>
            <w:rPr>
              <w:rStyle w:val="PlaceholderText"/>
              <w:lang w:val="cs-CZ"/>
            </w:rPr>
            <w:t>své otázky (použijte číslovaný seznam)</w:t>
          </w:r>
          <w:r w:rsidRPr="00C66169">
            <w:rPr>
              <w:rStyle w:val="PlaceholderText"/>
              <w:lang w:val="cs-CZ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4F"/>
    <w:rsid w:val="00083498"/>
    <w:rsid w:val="000E3C0F"/>
    <w:rsid w:val="000F4C7F"/>
    <w:rsid w:val="00160F15"/>
    <w:rsid w:val="00170AAE"/>
    <w:rsid w:val="00215E47"/>
    <w:rsid w:val="002232F6"/>
    <w:rsid w:val="00247974"/>
    <w:rsid w:val="00260E1A"/>
    <w:rsid w:val="00280037"/>
    <w:rsid w:val="00290614"/>
    <w:rsid w:val="00296182"/>
    <w:rsid w:val="002B654F"/>
    <w:rsid w:val="003E19E3"/>
    <w:rsid w:val="003E39F2"/>
    <w:rsid w:val="004A1E5A"/>
    <w:rsid w:val="00557A71"/>
    <w:rsid w:val="0056182A"/>
    <w:rsid w:val="005C267C"/>
    <w:rsid w:val="005C4D8C"/>
    <w:rsid w:val="005F27F9"/>
    <w:rsid w:val="006A164E"/>
    <w:rsid w:val="00714A57"/>
    <w:rsid w:val="007C413C"/>
    <w:rsid w:val="008B0CA1"/>
    <w:rsid w:val="008B61BF"/>
    <w:rsid w:val="008F17A3"/>
    <w:rsid w:val="009000BB"/>
    <w:rsid w:val="00907D87"/>
    <w:rsid w:val="00932045"/>
    <w:rsid w:val="009925C2"/>
    <w:rsid w:val="009B3F3C"/>
    <w:rsid w:val="009B6A65"/>
    <w:rsid w:val="00A052AF"/>
    <w:rsid w:val="00AD404F"/>
    <w:rsid w:val="00AE52C0"/>
    <w:rsid w:val="00B873E1"/>
    <w:rsid w:val="00BA49F8"/>
    <w:rsid w:val="00C4257F"/>
    <w:rsid w:val="00D21A39"/>
    <w:rsid w:val="00D57EB4"/>
    <w:rsid w:val="00E07119"/>
    <w:rsid w:val="00EA207E"/>
    <w:rsid w:val="00EC6E4A"/>
    <w:rsid w:val="00EF51DE"/>
    <w:rsid w:val="00FE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0614"/>
    <w:rPr>
      <w:color w:val="808080"/>
    </w:rPr>
  </w:style>
  <w:style w:type="paragraph" w:customStyle="1" w:styleId="5CE504A9966642A7B2EB2BA9B307185C">
    <w:name w:val="5CE504A9966642A7B2EB2BA9B307185C"/>
    <w:rsid w:val="00AD404F"/>
  </w:style>
  <w:style w:type="paragraph" w:customStyle="1" w:styleId="58579DA7C3A84F2088B9456448199E9E">
    <w:name w:val="58579DA7C3A84F2088B9456448199E9E"/>
    <w:rsid w:val="00AD404F"/>
  </w:style>
  <w:style w:type="paragraph" w:customStyle="1" w:styleId="1DCABF9CD90743A89D16143C196FDD4B">
    <w:name w:val="1DCABF9CD90743A89D16143C196FDD4B"/>
    <w:rsid w:val="00AD404F"/>
  </w:style>
  <w:style w:type="paragraph" w:customStyle="1" w:styleId="7FD7F393B5624666BF8E190B3AF57C99">
    <w:name w:val="7FD7F393B5624666BF8E190B3AF57C99"/>
    <w:rsid w:val="00AD404F"/>
  </w:style>
  <w:style w:type="paragraph" w:customStyle="1" w:styleId="0127705B9EEB40A39CB8B4671B0AB391">
    <w:name w:val="0127705B9EEB40A39CB8B4671B0AB391"/>
    <w:rsid w:val="00AD404F"/>
  </w:style>
  <w:style w:type="paragraph" w:customStyle="1" w:styleId="58579DA7C3A84F2088B9456448199E9E1">
    <w:name w:val="58579DA7C3A84F2088B9456448199E9E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">
    <w:name w:val="0127705B9EEB40A39CB8B4671B0AB391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">
    <w:name w:val="7FD7F393B5624666BF8E190B3AF57C99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">
    <w:name w:val="007CE597F0DB485CA0A48AB4785453AC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">
    <w:name w:val="7419EC1D4A7141B1B9F764C48EC45DDA"/>
    <w:rsid w:val="00AD404F"/>
  </w:style>
  <w:style w:type="paragraph" w:customStyle="1" w:styleId="A3BDABC159B443ACB8CF4BEE70D6E986">
    <w:name w:val="A3BDABC159B443ACB8CF4BEE70D6E986"/>
    <w:rsid w:val="00AD404F"/>
  </w:style>
  <w:style w:type="paragraph" w:customStyle="1" w:styleId="1F7CB28C93854CA6A074B887F69F0E35">
    <w:name w:val="1F7CB28C93854CA6A074B887F69F0E35"/>
    <w:rsid w:val="00AD404F"/>
  </w:style>
  <w:style w:type="paragraph" w:customStyle="1" w:styleId="3631D5453D2C4F24BD31479EC2A4BEA8">
    <w:name w:val="3631D5453D2C4F24BD31479EC2A4BEA8"/>
    <w:rsid w:val="00AD404F"/>
  </w:style>
  <w:style w:type="paragraph" w:customStyle="1" w:styleId="8B918ED636E2491BB39F85C654913B54">
    <w:name w:val="8B918ED636E2491BB39F85C654913B54"/>
    <w:rsid w:val="00AD404F"/>
  </w:style>
  <w:style w:type="paragraph" w:customStyle="1" w:styleId="45F4E628ADC8469FA7258D7CD2AD49AB">
    <w:name w:val="45F4E628ADC8469FA7258D7CD2AD49AB"/>
    <w:rsid w:val="00AD404F"/>
  </w:style>
  <w:style w:type="paragraph" w:customStyle="1" w:styleId="58579DA7C3A84F2088B9456448199E9E2">
    <w:name w:val="58579DA7C3A84F2088B9456448199E9E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2">
    <w:name w:val="0127705B9EEB40A39CB8B4671B0AB391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1">
    <w:name w:val="7419EC1D4A7141B1B9F764C48EC45DDA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3BDABC159B443ACB8CF4BEE70D6E9861">
    <w:name w:val="A3BDABC159B443ACB8CF4BEE70D6E986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F7CB28C93854CA6A074B887F69F0E351">
    <w:name w:val="1F7CB28C93854CA6A074B887F69F0E35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631D5453D2C4F24BD31479EC2A4BEA81">
    <w:name w:val="3631D5453D2C4F24BD31479EC2A4BEA8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918ED636E2491BB39F85C654913B541">
    <w:name w:val="8B918ED636E2491BB39F85C654913B54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5F4E628ADC8469FA7258D7CD2AD49AB1">
    <w:name w:val="45F4E628ADC8469FA7258D7CD2AD49AB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">
    <w:name w:val="7FD7F393B5624666BF8E190B3AF57C99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">
    <w:name w:val="8C0BDA8025E54C1D9C9C5FD378156C0D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">
    <w:name w:val="007CE597F0DB485CA0A48AB4785453AC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">
    <w:name w:val="6B2EABCB553B47DBABF863185026E237"/>
    <w:rsid w:val="00AD404F"/>
  </w:style>
  <w:style w:type="paragraph" w:customStyle="1" w:styleId="60489FBBA891476A9A0596DDC0604A6C">
    <w:name w:val="60489FBBA891476A9A0596DDC0604A6C"/>
    <w:rsid w:val="00AD404F"/>
  </w:style>
  <w:style w:type="paragraph" w:customStyle="1" w:styleId="BC17889400D84C99BF9901C500D88DCB">
    <w:name w:val="BC17889400D84C99BF9901C500D88DCB"/>
    <w:rsid w:val="00AD404F"/>
  </w:style>
  <w:style w:type="paragraph" w:customStyle="1" w:styleId="C0D7EF986F33450E8E7CCE28C17334D4">
    <w:name w:val="C0D7EF986F33450E8E7CCE28C17334D4"/>
    <w:rsid w:val="00AD404F"/>
  </w:style>
  <w:style w:type="paragraph" w:customStyle="1" w:styleId="5C10998A928046E1828A872148173BA3">
    <w:name w:val="5C10998A928046E1828A872148173BA3"/>
    <w:rsid w:val="00AD404F"/>
  </w:style>
  <w:style w:type="paragraph" w:customStyle="1" w:styleId="A824D3057B3847BE84212C057738B304">
    <w:name w:val="A824D3057B3847BE84212C057738B304"/>
    <w:rsid w:val="00AD404F"/>
  </w:style>
  <w:style w:type="paragraph" w:customStyle="1" w:styleId="58579DA7C3A84F2088B9456448199E9E3">
    <w:name w:val="58579DA7C3A84F2088B9456448199E9E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3">
    <w:name w:val="0127705B9EEB40A39CB8B4671B0AB391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">
    <w:name w:val="6B2EABCB553B47DBABF863185026E237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">
    <w:name w:val="60489FBBA891476A9A0596DDC0604A6C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">
    <w:name w:val="BC17889400D84C99BF9901C500D88DCB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">
    <w:name w:val="C0D7EF986F33450E8E7CCE28C17334D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">
    <w:name w:val="5C10998A928046E1828A872148173BA3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">
    <w:name w:val="A824D3057B3847BE84212C057738B30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3">
    <w:name w:val="7FD7F393B5624666BF8E190B3AF57C99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1">
    <w:name w:val="8C0BDA8025E54C1D9C9C5FD378156C0D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">
    <w:name w:val="007CE597F0DB485CA0A48AB4785453A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4">
    <w:name w:val="58579DA7C3A84F2088B9456448199E9E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2">
    <w:name w:val="60489FBBA891476A9A0596DDC0604A6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2">
    <w:name w:val="BC17889400D84C99BF9901C500D88DCB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2">
    <w:name w:val="C0D7EF986F33450E8E7CCE28C17334D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2">
    <w:name w:val="5C10998A928046E1828A872148173BA3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2">
    <w:name w:val="A824D3057B3847BE84212C057738B30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4">
    <w:name w:val="7FD7F393B5624666BF8E190B3AF57C99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2">
    <w:name w:val="8C0BDA8025E54C1D9C9C5FD378156C0D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3">
    <w:name w:val="007CE597F0DB485CA0A48AB4785453A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5">
    <w:name w:val="58579DA7C3A84F2088B9456448199E9E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3">
    <w:name w:val="60489FBBA891476A9A0596DDC0604A6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3">
    <w:name w:val="BC17889400D84C99BF9901C500D88DCB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3">
    <w:name w:val="C0D7EF986F33450E8E7CCE28C17334D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3">
    <w:name w:val="5C10998A928046E1828A872148173BA3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3">
    <w:name w:val="A824D3057B3847BE84212C057738B30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5">
    <w:name w:val="7FD7F393B5624666BF8E190B3AF57C99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3">
    <w:name w:val="8C0BDA8025E54C1D9C9C5FD378156C0D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4">
    <w:name w:val="007CE597F0DB485CA0A48AB4785453A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6">
    <w:name w:val="58579DA7C3A84F2088B9456448199E9E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4">
    <w:name w:val="60489FBBA891476A9A0596DDC0604A6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4">
    <w:name w:val="BC17889400D84C99BF9901C500D88DCB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4">
    <w:name w:val="C0D7EF986F33450E8E7CCE28C17334D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4">
    <w:name w:val="5C10998A928046E1828A872148173BA3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4">
    <w:name w:val="A824D3057B3847BE84212C057738B30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6">
    <w:name w:val="7FD7F393B5624666BF8E190B3AF57C99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4">
    <w:name w:val="8C0BDA8025E54C1D9C9C5FD378156C0D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5">
    <w:name w:val="007CE597F0DB485CA0A48AB4785453A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7">
    <w:name w:val="58579DA7C3A84F2088B9456448199E9E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5">
    <w:name w:val="60489FBBA891476A9A0596DDC0604A6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5">
    <w:name w:val="BC17889400D84C99BF9901C500D88DCB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5">
    <w:name w:val="C0D7EF986F33450E8E7CCE28C17334D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5">
    <w:name w:val="5C10998A928046E1828A872148173BA3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5">
    <w:name w:val="A824D3057B3847BE84212C057738B30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7">
    <w:name w:val="7FD7F393B5624666BF8E190B3AF57C99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5">
    <w:name w:val="8C0BDA8025E54C1D9C9C5FD378156C0D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6">
    <w:name w:val="007CE597F0DB485CA0A48AB4785453A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8">
    <w:name w:val="58579DA7C3A84F2088B9456448199E9E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6">
    <w:name w:val="60489FBBA891476A9A0596DDC0604A6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6">
    <w:name w:val="BC17889400D84C99BF9901C500D88DCB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6">
    <w:name w:val="C0D7EF986F33450E8E7CCE28C17334D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6">
    <w:name w:val="5C10998A928046E1828A872148173BA3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6">
    <w:name w:val="A824D3057B3847BE84212C057738B30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8">
    <w:name w:val="7FD7F393B5624666BF8E190B3AF57C99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6">
    <w:name w:val="8C0BDA8025E54C1D9C9C5FD378156C0D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7">
    <w:name w:val="007CE597F0DB485CA0A48AB4785453AC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B24CD64FB64D308BC99F807F04ADEB">
    <w:name w:val="17B24CD64FB64D308BC99F807F04ADEB"/>
    <w:rsid w:val="00932045"/>
    <w:rPr>
      <w:lang w:val="cs-CZ" w:eastAsia="cs-CZ"/>
    </w:rPr>
  </w:style>
  <w:style w:type="paragraph" w:customStyle="1" w:styleId="58579DA7C3A84F2088B9456448199E9E9">
    <w:name w:val="58579DA7C3A84F2088B9456448199E9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">
    <w:name w:val="32FD9E92F48B4777B09499E3A3D9323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9">
    <w:name w:val="7FD7F393B5624666BF8E190B3AF57C99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8">
    <w:name w:val="007CE597F0DB485CA0A48AB4785453AC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0">
    <w:name w:val="58579DA7C3A84F2088B9456448199E9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">
    <w:name w:val="32FD9E92F48B4777B09499E3A3D9323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0">
    <w:name w:val="7FD7F393B5624666BF8E190B3AF57C99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9">
    <w:name w:val="007CE597F0DB485CA0A48AB4785453AC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">
    <w:name w:val="BB995ACEEBB84F2FBDA9CFDAED5C74D8"/>
    <w:rsid w:val="00932045"/>
    <w:rPr>
      <w:lang w:val="cs-CZ" w:eastAsia="cs-CZ"/>
    </w:rPr>
  </w:style>
  <w:style w:type="paragraph" w:customStyle="1" w:styleId="0C7DF495E85346C79F5D4AD49ED0EF26">
    <w:name w:val="0C7DF495E85346C79F5D4AD49ED0EF2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1">
    <w:name w:val="58579DA7C3A84F2088B9456448199E9E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">
    <w:name w:val="32FD9E92F48B4777B09499E3A3D9323E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">
    <w:name w:val="7C85F470B06642D79B108A046B161B2B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">
    <w:name w:val="176005FE10164EB1A62F029F793720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">
    <w:name w:val="35FA31AE270C401EA11729EDD2FE25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1">
    <w:name w:val="7FD7F393B5624666BF8E190B3AF57C99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">
    <w:name w:val="BB995ACEEBB84F2FBDA9CFDAED5C74D8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0">
    <w:name w:val="007CE597F0DB485CA0A48AB4785453AC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">
    <w:name w:val="0C7DF495E85346C79F5D4AD49ED0EF2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2">
    <w:name w:val="58579DA7C3A84F2088B9456448199E9E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3">
    <w:name w:val="32FD9E92F48B4777B09499E3A3D9323E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">
    <w:name w:val="7C85F470B06642D79B108A046B161B2B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">
    <w:name w:val="176005FE10164EB1A62F029F79372013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1">
    <w:name w:val="35FA31AE270C401EA11729EDD2FE25B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2">
    <w:name w:val="7FD7F393B5624666BF8E190B3AF57C99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2">
    <w:name w:val="BB995ACEEBB84F2FBDA9CFDAED5C74D8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1">
    <w:name w:val="007CE597F0DB485CA0A48AB4785453AC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">
    <w:name w:val="0C7DF495E85346C79F5D4AD49ED0EF2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3">
    <w:name w:val="58579DA7C3A84F2088B9456448199E9E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4">
    <w:name w:val="32FD9E92F48B4777B09499E3A3D9323E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">
    <w:name w:val="7C85F470B06642D79B108A046B161B2B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">
    <w:name w:val="176005FE10164EB1A62F029F79372013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2">
    <w:name w:val="35FA31AE270C401EA11729EDD2FE25B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3">
    <w:name w:val="7FD7F393B5624666BF8E190B3AF57C99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3">
    <w:name w:val="BB995ACEEBB84F2FBDA9CFDAED5C74D8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2">
    <w:name w:val="007CE597F0DB485CA0A48AB4785453AC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3">
    <w:name w:val="0C7DF495E85346C79F5D4AD49ED0EF2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4">
    <w:name w:val="58579DA7C3A84F2088B9456448199E9E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5">
    <w:name w:val="32FD9E92F48B4777B09499E3A3D9323E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3">
    <w:name w:val="7C85F470B06642D79B108A046B161B2B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3">
    <w:name w:val="176005FE10164EB1A62F029F79372013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3">
    <w:name w:val="35FA31AE270C401EA11729EDD2FE25B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4">
    <w:name w:val="7FD7F393B5624666BF8E190B3AF57C99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4">
    <w:name w:val="BB995ACEEBB84F2FBDA9CFDAED5C74D8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3">
    <w:name w:val="007CE597F0DB485CA0A48AB4785453AC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4">
    <w:name w:val="0C7DF495E85346C79F5D4AD49ED0EF2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5">
    <w:name w:val="58579DA7C3A84F2088B9456448199E9E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6">
    <w:name w:val="32FD9E92F48B4777B09499E3A3D9323E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4">
    <w:name w:val="7C85F470B06642D79B108A046B161B2B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4">
    <w:name w:val="176005FE10164EB1A62F029F79372013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4">
    <w:name w:val="35FA31AE270C401EA11729EDD2FE25B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5">
    <w:name w:val="7FD7F393B5624666BF8E190B3AF57C99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5">
    <w:name w:val="BB995ACEEBB84F2FBDA9CFDAED5C74D8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4">
    <w:name w:val="007CE597F0DB485CA0A48AB4785453AC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5">
    <w:name w:val="0C7DF495E85346C79F5D4AD49ED0EF2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6">
    <w:name w:val="58579DA7C3A84F2088B9456448199E9E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7">
    <w:name w:val="32FD9E92F48B4777B09499E3A3D9323E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5">
    <w:name w:val="7C85F470B06642D79B108A046B161B2B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5">
    <w:name w:val="176005FE10164EB1A62F029F79372013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5">
    <w:name w:val="35FA31AE270C401EA11729EDD2FE25B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6">
    <w:name w:val="7FD7F393B5624666BF8E190B3AF57C99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6">
    <w:name w:val="BB995ACEEBB84F2FBDA9CFDAED5C74D8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5">
    <w:name w:val="007CE597F0DB485CA0A48AB4785453AC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6">
    <w:name w:val="0C7DF495E85346C79F5D4AD49ED0EF2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7">
    <w:name w:val="58579DA7C3A84F2088B9456448199E9E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8">
    <w:name w:val="32FD9E92F48B4777B09499E3A3D9323E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6">
    <w:name w:val="7C85F470B06642D79B108A046B161B2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6">
    <w:name w:val="176005FE10164EB1A62F029F79372013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6">
    <w:name w:val="35FA31AE270C401EA11729EDD2FE25B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7">
    <w:name w:val="7FD7F393B5624666BF8E190B3AF57C99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7">
    <w:name w:val="BB995ACEEBB84F2FBDA9CFDAED5C74D8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6">
    <w:name w:val="007CE597F0DB485CA0A48AB4785453AC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7">
    <w:name w:val="0C7DF495E85346C79F5D4AD49ED0EF2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8">
    <w:name w:val="58579DA7C3A84F2088B9456448199E9E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">
    <w:name w:val="30D76835123C4DF3A72A4B70125AA65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9">
    <w:name w:val="32FD9E92F48B4777B09499E3A3D9323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7">
    <w:name w:val="7C85F470B06642D79B108A046B161B2B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7">
    <w:name w:val="176005FE10164EB1A62F029F79372013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7">
    <w:name w:val="35FA31AE270C401EA11729EDD2FE25B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8">
    <w:name w:val="7FD7F393B5624666BF8E190B3AF57C99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8">
    <w:name w:val="BB995ACEEBB84F2FBDA9CFDAED5C74D8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7">
    <w:name w:val="007CE597F0DB485CA0A48AB4785453AC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8">
    <w:name w:val="0C7DF495E85346C79F5D4AD49ED0EF2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9">
    <w:name w:val="58579DA7C3A84F2088B9456448199E9E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">
    <w:name w:val="30D76835123C4DF3A72A4B70125AA65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0">
    <w:name w:val="32FD9E92F48B4777B09499E3A3D9323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8">
    <w:name w:val="7C85F470B06642D79B108A046B161B2B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8">
    <w:name w:val="176005FE10164EB1A62F029F79372013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8">
    <w:name w:val="35FA31AE270C401EA11729EDD2FE25B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9">
    <w:name w:val="7FD7F393B5624666BF8E190B3AF57C99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9">
    <w:name w:val="BB995ACEEBB84F2FBDA9CFDAED5C74D8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8">
    <w:name w:val="007CE597F0DB485CA0A48AB4785453AC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9">
    <w:name w:val="0C7DF495E85346C79F5D4AD49ED0EF26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0">
    <w:name w:val="58579DA7C3A84F2088B9456448199E9E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2">
    <w:name w:val="30D76835123C4DF3A72A4B70125AA65E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1">
    <w:name w:val="32FD9E92F48B4777B09499E3A3D9323E11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9">
    <w:name w:val="7C85F470B06642D79B108A046B161B2B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9">
    <w:name w:val="176005FE10164EB1A62F029F79372013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">
    <w:name w:val="81DE4CD1722142A88D31DE699EABAF0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0">
    <w:name w:val="7FD7F393B5624666BF8E190B3AF57C99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0">
    <w:name w:val="BB995ACEEBB84F2FBDA9CFDAED5C74D81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9">
    <w:name w:val="007CE597F0DB485CA0A48AB4785453AC1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0">
    <w:name w:val="0C7DF495E85346C79F5D4AD49ED0EF26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1">
    <w:name w:val="58579DA7C3A84F2088B9456448199E9E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3">
    <w:name w:val="30D76835123C4DF3A72A4B70125AA65E3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2">
    <w:name w:val="32FD9E92F48B4777B09499E3A3D9323E12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0">
    <w:name w:val="7C85F470B06642D79B108A046B161B2B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0">
    <w:name w:val="176005FE10164EB1A62F029F79372013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">
    <w:name w:val="81DE4CD1722142A88D31DE699EABAF0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1">
    <w:name w:val="7FD7F393B5624666BF8E190B3AF57C99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1">
    <w:name w:val="BB995ACEEBB84F2FBDA9CFDAED5C74D81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0">
    <w:name w:val="007CE597F0DB485CA0A48AB4785453AC2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1">
    <w:name w:val="0C7DF495E85346C79F5D4AD49ED0EF26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2">
    <w:name w:val="58579DA7C3A84F2088B9456448199E9E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4">
    <w:name w:val="30D76835123C4DF3A72A4B70125AA65E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3">
    <w:name w:val="32FD9E92F48B4777B09499E3A3D9323E1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1">
    <w:name w:val="7C85F470B06642D79B108A046B161B2B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1">
    <w:name w:val="176005FE10164EB1A62F029F79372013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4">
    <w:name w:val="0127705B9EEB40A39CB8B4671B0AB391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2">
    <w:name w:val="6B2EABCB553B47DBABF863185026E237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7">
    <w:name w:val="60489FBBA891476A9A0596DDC0604A6C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7">
    <w:name w:val="BC17889400D84C99BF9901C500D88DCB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7">
    <w:name w:val="C0D7EF986F33450E8E7CCE28C17334D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7">
    <w:name w:val="5C10998A928046E1828A872148173BA3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7">
    <w:name w:val="A824D3057B3847BE84212C057738B30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EFB5F06624448E8E4806EF10844C33">
    <w:name w:val="8BEFB5F06624448E8E4806EF10844C3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2">
    <w:name w:val="81DE4CD1722142A88D31DE699EABAF0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2">
    <w:name w:val="7FD7F393B5624666BF8E190B3AF57C99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2">
    <w:name w:val="BB995ACEEBB84F2FBDA9CFDAED5C74D81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1">
    <w:name w:val="007CE597F0DB485CA0A48AB4785453AC2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C02406C66974CD7A57BCDD2FE81A626">
    <w:name w:val="CC02406C66974CD7A57BCDD2FE81A626"/>
    <w:rsid w:val="00D21A39"/>
  </w:style>
  <w:style w:type="paragraph" w:customStyle="1" w:styleId="54D63FD817544B36B258D5DE00E220E9">
    <w:name w:val="54D63FD817544B36B258D5DE00E220E9"/>
    <w:rsid w:val="00D21A39"/>
  </w:style>
  <w:style w:type="paragraph" w:customStyle="1" w:styleId="C4F15AD27CBB44A49A4738BC7F7B84DD">
    <w:name w:val="C4F15AD27CBB44A49A4738BC7F7B84DD"/>
    <w:rsid w:val="00160F15"/>
  </w:style>
  <w:style w:type="paragraph" w:customStyle="1" w:styleId="4D534A29071A42B69DC3919C24E2B2B3">
    <w:name w:val="4D534A29071A42B69DC3919C24E2B2B3"/>
    <w:rsid w:val="00160F15"/>
  </w:style>
  <w:style w:type="paragraph" w:customStyle="1" w:styleId="30D76835123C4DF3A72A4B70125AA65E5">
    <w:name w:val="30D76835123C4DF3A72A4B70125AA65E5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2">
    <w:name w:val="7C85F470B06642D79B108A046B161B2B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2">
    <w:name w:val="176005FE10164EB1A62F029F79372013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3">
    <w:name w:val="81DE4CD1722142A88D31DE699EABAF023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1">
    <w:name w:val="C4F15AD27CBB44A49A4738BC7F7B84DD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D534A29071A42B69DC3919C24E2B2B31">
    <w:name w:val="4D534A29071A42B69DC3919C24E2B2B3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">
    <w:name w:val="54D63FD817544B36B258D5DE00E220E9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2">
    <w:name w:val="0C7DF495E85346C79F5D4AD49ED0EF261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3">
    <w:name w:val="58579DA7C3A84F2088B9456448199E9E2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6">
    <w:name w:val="30D76835123C4DF3A72A4B70125AA65E6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4">
    <w:name w:val="32FD9E92F48B4777B09499E3A3D9323E1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3">
    <w:name w:val="7C85F470B06642D79B108A046B161B2B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3">
    <w:name w:val="176005FE10164EB1A62F029F79372013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5">
    <w:name w:val="0127705B9EEB40A39CB8B4671B0AB3915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3">
    <w:name w:val="6B2EABCB553B47DBABF863185026E237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8">
    <w:name w:val="60489FBBA891476A9A0596DDC0604A6C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8">
    <w:name w:val="BC17889400D84C99BF9901C500D88DCB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8">
    <w:name w:val="C0D7EF986F33450E8E7CCE28C17334D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8">
    <w:name w:val="5C10998A928046E1828A872148173BA3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8">
    <w:name w:val="A824D3057B3847BE84212C057738B30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4">
    <w:name w:val="81DE4CD1722142A88D31DE699EABAF02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2">
    <w:name w:val="C4F15AD27CBB44A49A4738BC7F7B84DD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2">
    <w:name w:val="54D63FD817544B36B258D5DE00E220E9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3">
    <w:name w:val="0C7DF495E85346C79F5D4AD49ED0EF261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4">
    <w:name w:val="58579DA7C3A84F2088B9456448199E9E2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7">
    <w:name w:val="30D76835123C4DF3A72A4B70125AA65E7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4">
    <w:name w:val="7C85F470B06642D79B108A046B161B2B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4">
    <w:name w:val="176005FE10164EB1A62F029F79372013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6">
    <w:name w:val="0127705B9EEB40A39CB8B4671B0AB3916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4">
    <w:name w:val="6B2EABCB553B47DBABF863185026E237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9">
    <w:name w:val="60489FBBA891476A9A0596DDC0604A6C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9">
    <w:name w:val="BC17889400D84C99BF9901C500D88DCB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9">
    <w:name w:val="C0D7EF986F33450E8E7CCE28C17334D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9">
    <w:name w:val="5C10998A928046E1828A872148173BA3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9">
    <w:name w:val="A824D3057B3847BE84212C057738B30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5">
    <w:name w:val="81DE4CD1722142A88D31DE699EABAF025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3">
    <w:name w:val="C4F15AD27CBB44A49A4738BC7F7B84DD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3">
    <w:name w:val="54D63FD817544B36B258D5DE00E220E9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4">
    <w:name w:val="0C7DF495E85346C79F5D4AD49ED0EF2614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5">
    <w:name w:val="58579DA7C3A84F2088B9456448199E9E2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8">
    <w:name w:val="30D76835123C4DF3A72A4B70125AA65E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5">
    <w:name w:val="7C85F470B06642D79B108A046B161B2B1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5">
    <w:name w:val="176005FE10164EB1A62F029F793720131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7">
    <w:name w:val="0127705B9EEB40A39CB8B4671B0AB391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5">
    <w:name w:val="6B2EABCB553B47DBABF863185026E237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0">
    <w:name w:val="60489FBBA891476A9A0596DDC0604A6C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0">
    <w:name w:val="BC17889400D84C99BF9901C500D88DCB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0">
    <w:name w:val="C0D7EF986F33450E8E7CCE28C17334D4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0">
    <w:name w:val="5C10998A928046E1828A872148173BA3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0">
    <w:name w:val="A824D3057B3847BE84212C057738B304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6">
    <w:name w:val="81DE4CD1722142A88D31DE699EABAF02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4">
    <w:name w:val="C4F15AD27CBB44A49A4738BC7F7B84DD4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4">
    <w:name w:val="54D63FD817544B36B258D5DE00E220E94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ECF049A54BE84B319AAC5D985E71E851">
    <w:name w:val="ECF049A54BE84B319AAC5D985E71E851"/>
    <w:rsid w:val="008B61BF"/>
  </w:style>
  <w:style w:type="paragraph" w:customStyle="1" w:styleId="0C7DF495E85346C79F5D4AD49ED0EF2615">
    <w:name w:val="0C7DF495E85346C79F5D4AD49ED0EF261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6">
    <w:name w:val="58579DA7C3A84F2088B9456448199E9E2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9">
    <w:name w:val="30D76835123C4DF3A72A4B70125AA65E9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6">
    <w:name w:val="7C85F470B06642D79B108A046B161B2B1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6">
    <w:name w:val="176005FE10164EB1A62F029F793720131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8">
    <w:name w:val="0127705B9EEB40A39CB8B4671B0AB391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6">
    <w:name w:val="6B2EABCB553B47DBABF863185026E237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1">
    <w:name w:val="60489FBBA891476A9A0596DDC0604A6C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1">
    <w:name w:val="BC17889400D84C99BF9901C500D88DCB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1">
    <w:name w:val="C0D7EF986F33450E8E7CCE28C17334D4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1">
    <w:name w:val="5C10998A928046E1828A872148173BA3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1">
    <w:name w:val="A824D3057B3847BE84212C057738B304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7">
    <w:name w:val="81DE4CD1722142A88D31DE699EABAF02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ECF049A54BE84B319AAC5D985E71E8511">
    <w:name w:val="ECF049A54BE84B319AAC5D985E71E85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5">
    <w:name w:val="54D63FD817544B36B258D5DE00E220E9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6">
    <w:name w:val="0C7DF495E85346C79F5D4AD49ED0EF261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7">
    <w:name w:val="58579DA7C3A84F2088B9456448199E9E2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0">
    <w:name w:val="30D76835123C4DF3A72A4B70125AA65E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5">
    <w:name w:val="32FD9E92F48B4777B09499E3A3D9323E15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7">
    <w:name w:val="7C85F470B06642D79B108A046B161B2B1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7">
    <w:name w:val="176005FE10164EB1A62F029F793720131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9">
    <w:name w:val="0127705B9EEB40A39CB8B4671B0AB3919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7">
    <w:name w:val="6B2EABCB553B47DBABF863185026E237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2">
    <w:name w:val="60489FBBA891476A9A0596DDC0604A6C12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2">
    <w:name w:val="BC17889400D84C99BF9901C500D88DCB12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2">
    <w:name w:val="C0D7EF986F33450E8E7CCE28C17334D412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2">
    <w:name w:val="5C10998A928046E1828A872148173BA312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2">
    <w:name w:val="A824D3057B3847BE84212C057738B30412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8">
    <w:name w:val="81DE4CD1722142A88D31DE699EABAF02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6">
    <w:name w:val="54D63FD817544B36B258D5DE00E220E9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7">
    <w:name w:val="0C7DF495E85346C79F5D4AD49ED0EF261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8">
    <w:name w:val="58579DA7C3A84F2088B9456448199E9E2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1">
    <w:name w:val="30D76835123C4DF3A72A4B70125AA65E11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6">
    <w:name w:val="32FD9E92F48B4777B09499E3A3D9323E16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8">
    <w:name w:val="7C85F470B06642D79B108A046B161B2B1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8">
    <w:name w:val="176005FE10164EB1A62F029F793720131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0">
    <w:name w:val="0127705B9EEB40A39CB8B4671B0AB39110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8">
    <w:name w:val="6B2EABCB553B47DBABF863185026E2378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3">
    <w:name w:val="60489FBBA891476A9A0596DDC0604A6C13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3">
    <w:name w:val="BC17889400D84C99BF9901C500D88DCB13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3">
    <w:name w:val="C0D7EF986F33450E8E7CCE28C17334D413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3">
    <w:name w:val="5C10998A928046E1828A872148173BA313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3">
    <w:name w:val="A824D3057B3847BE84212C057738B30413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9">
    <w:name w:val="81DE4CD1722142A88D31DE699EABAF029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7">
    <w:name w:val="54D63FD817544B36B258D5DE00E220E97"/>
    <w:rsid w:val="008B61B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8">
    <w:name w:val="0C7DF495E85346C79F5D4AD49ED0EF2618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9">
    <w:name w:val="58579DA7C3A84F2088B9456448199E9E29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2">
    <w:name w:val="30D76835123C4DF3A72A4B70125AA65E12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9">
    <w:name w:val="7C85F470B06642D79B108A046B161B2B19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9">
    <w:name w:val="176005FE10164EB1A62F029F7937201319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1">
    <w:name w:val="0127705B9EEB40A39CB8B4671B0AB39111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9">
    <w:name w:val="6B2EABCB553B47DBABF863185026E2379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4">
    <w:name w:val="60489FBBA891476A9A0596DDC0604A6C14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4">
    <w:name w:val="BC17889400D84C99BF9901C500D88DCB14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4">
    <w:name w:val="C0D7EF986F33450E8E7CCE28C17334D414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4">
    <w:name w:val="5C10998A928046E1828A872148173BA314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4">
    <w:name w:val="A824D3057B3847BE84212C057738B30414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0">
    <w:name w:val="81DE4CD1722142A88D31DE699EABAF0210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8">
    <w:name w:val="54D63FD817544B36B258D5DE00E220E98"/>
    <w:rsid w:val="00290614"/>
    <w:pPr>
      <w:spacing w:after="0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BP-hodnoceni-oponenta-2021-05-14.dotm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kvalifikační práce</vt:lpstr>
      <vt:lpstr>Posudek kvalifikační práce</vt:lpstr>
    </vt:vector>
  </TitlesOfParts>
  <Company>Univerzita Tomáše Bati ve Zlíně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kvalifikační práce</dc:title>
  <dc:subject/>
  <dc:creator>Pavel Tomášek</dc:creator>
  <cp:keywords/>
  <dc:description/>
  <cp:lastModifiedBy>Pavel Tomášek</cp:lastModifiedBy>
  <cp:revision>2</cp:revision>
  <cp:lastPrinted>2021-04-20T04:54:00Z</cp:lastPrinted>
  <dcterms:created xsi:type="dcterms:W3CDTF">2021-05-14T13:47:00Z</dcterms:created>
  <dcterms:modified xsi:type="dcterms:W3CDTF">2021-05-14T13:47:00Z</dcterms:modified>
</cp:coreProperties>
</file>